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05F5" w14:textId="4AA03BE1" w:rsidR="00F635E4" w:rsidRDefault="005C57A1"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017E4504" wp14:editId="17977032">
            <wp:simplePos x="0" y="0"/>
            <wp:positionH relativeFrom="page">
              <wp:align>left</wp:align>
            </wp:positionH>
            <wp:positionV relativeFrom="page">
              <wp:posOffset>13174</wp:posOffset>
            </wp:positionV>
            <wp:extent cx="7738281" cy="100198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8476" cy="10033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ED83F13" wp14:editId="6D54C182">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DD0C77"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27A713B7"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lastRenderedPageBreak/>
        <w:t>Job 1 Teaching Points and Bible Study Questions</w:t>
      </w:r>
    </w:p>
    <w:p w14:paraId="4FAC1E8F" w14:textId="7FBCC22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191D2DF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the opening chapter of Job, we are given a rare glimpse into the heavenly realms where God and Satan discuss Job's faithfulness. This reminds us that our struggles are not merely physical but spiritual. Ephesians 6:12 tells us, "For our struggle is not against flesh and blood, but against the rulers, against the authorities, against the powers of this world's darkness, and against the spiritual forces of evil in the heavenly realms." Recognizing this can help us stay vigilant and prayerful, knowing that our faith is constantly being tested.</w:t>
      </w:r>
    </w:p>
    <w:p w14:paraId="0F782FC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remain faithful like Job when facing spiritual attacks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recognize and resist spiritual warfare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spiritual challenges, and how can this shape your faith journey? </w:t>
      </w:r>
    </w:p>
    <w:p w14:paraId="10CE764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All Things</w:t>
      </w:r>
    </w:p>
    <w:p w14:paraId="5B9B90F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Job's story begins with a clear demonstration of God's sovereignty. Despite Satan's attempts to challenge Job's faith, it is God who sets the boundaries. "The LORD said to Satan, 'Very well, then, everything he has is in your power, but on the </w:t>
      </w:r>
      <w:proofErr w:type="gramStart"/>
      <w:r w:rsidRPr="00F6333B">
        <w:rPr>
          <w:rFonts w:eastAsia="Times New Roman"/>
          <w:kern w:val="0"/>
          <w:sz w:val="21"/>
          <w:szCs w:val="21"/>
        </w:rPr>
        <w:t>man</w:t>
      </w:r>
      <w:proofErr w:type="gramEnd"/>
      <w:r w:rsidRPr="00F6333B">
        <w:rPr>
          <w:rFonts w:eastAsia="Times New Roman"/>
          <w:kern w:val="0"/>
          <w:sz w:val="21"/>
          <w:szCs w:val="21"/>
        </w:rPr>
        <w:t xml:space="preserve"> himself do not lay a finger'" (Job 1:12). This reassures us that nothing happens without God's permission, and He is in control of every situation.</w:t>
      </w:r>
    </w:p>
    <w:p w14:paraId="7A14A55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sovereignty when facing personal trials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to test our faith and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response to adversity about accepting God's control over your life? </w:t>
      </w:r>
    </w:p>
    <w:p w14:paraId="3E55EB6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0D292D"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1237CBA" w14:textId="77777777" w:rsidR="00BD6887" w:rsidRDefault="00BD6887" w:rsidP="00BD6887">
      <w:pPr>
        <w:spacing w:line="247" w:lineRule="auto"/>
        <w:rPr>
          <w:rFonts w:eastAsia="Times New Roman"/>
          <w:b/>
          <w:bCs/>
          <w:kern w:val="0"/>
          <w:sz w:val="21"/>
          <w:szCs w:val="21"/>
        </w:rPr>
      </w:pPr>
    </w:p>
    <w:p w14:paraId="051836D4" w14:textId="4DF167A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Integrity</w:t>
      </w:r>
    </w:p>
    <w:p w14:paraId="0CFC214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is described as "blameless and upright, fearing God and shunning evil" (Job 1:1). His integrity is a cornerstone of his character, and it serves as a powerful reminder for us to live lives that honor God. Integrity is not just about our actions but also our heart's posture towards God and others.</w:t>
      </w:r>
    </w:p>
    <w:p w14:paraId="3F959ED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integrity in adversity strengthen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facing life's challenges and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uphold integrity in difficult situations? </w:t>
      </w:r>
    </w:p>
    <w:p w14:paraId="69FACC0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Family and Relationships</w:t>
      </w:r>
    </w:p>
    <w:p w14:paraId="5573394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initial blessings include a large family, and he regularly offers sacrifices on their behalf, showing his deep concern for their spiritual well-being. "He would rise early in the morning and offer burnt offerings for each of them" (Job 1:5). This highlights the importance of nurturing and praying for our families, ensuring that our relationships are rooted in love and faith.</w:t>
      </w:r>
    </w:p>
    <w:p w14:paraId="406882B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dedication to his family inspire your own relationships and priorities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Job's family dynamics to strengthen your own family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strong family ties is crucial during times of personal trials? </w:t>
      </w:r>
    </w:p>
    <w:p w14:paraId="5D7BB93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6A3549"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450824D" w14:textId="77777777" w:rsidR="00BD6887" w:rsidRDefault="00BD6887" w:rsidP="00BD6887">
      <w:pPr>
        <w:spacing w:line="247" w:lineRule="auto"/>
        <w:rPr>
          <w:rFonts w:eastAsia="Times New Roman"/>
          <w:b/>
          <w:bCs/>
          <w:kern w:val="0"/>
          <w:sz w:val="21"/>
          <w:szCs w:val="21"/>
        </w:rPr>
      </w:pPr>
    </w:p>
    <w:p w14:paraId="046AF22F" w14:textId="458B192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Fleeting Nature of Earthly Possessions</w:t>
      </w:r>
    </w:p>
    <w:p w14:paraId="15D9B0C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a single day, Job loses his wealth, servants, and children. This starkly illustrates the transient nature of material possessions. As Jesus reminds us in Matthew 6:19-20, "Do not store up for yourselves treasures on earth, where moth and rust destroy, and where thieves break in and steal. But store up for yourselves treasures in heaven." Our true wealth lies in our relationship with God.</w:t>
      </w:r>
    </w:p>
    <w:p w14:paraId="79751FF5" w14:textId="77777777" w:rsidR="00BD6887" w:rsidRDefault="00BD6887" w:rsidP="00BD6887">
      <w:pPr>
        <w:spacing w:line="247" w:lineRule="auto"/>
      </w:pPr>
      <w:r w:rsidRPr="00F6333B">
        <w:rPr>
          <w:rFonts w:eastAsia="Times New Roman"/>
          <w:kern w:val="0"/>
          <w:sz w:val="21"/>
          <w:szCs w:val="21"/>
        </w:rPr>
        <w:t>1. How can you find contentment when faced with the loss of material possessions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response to losing everything is significant for understanding true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spiritual over material wealth in your daily life?</w:t>
      </w:r>
    </w:p>
    <w:p w14:paraId="139E7C8F" w14:textId="558564B4"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Worship in Adversity</w:t>
      </w:r>
    </w:p>
    <w:p w14:paraId="421D24A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immense loss, Job's immediate response is to worship. "Then Job arose, tore his robe, shaved his head, and fell to the ground and worshiped" (Job 1:20). Worshiping in times of trial can shift our focus from our problems to God's greatness, providing us with strength and peace.</w:t>
      </w:r>
    </w:p>
    <w:p w14:paraId="73142F6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worship help you maintain perspective during personal trials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chose to worship despite his immense losses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worship when facing adversity? </w:t>
      </w:r>
    </w:p>
    <w:p w14:paraId="541DC9E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F6E1F6"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18ED566" w14:textId="77777777" w:rsidR="00BD6887" w:rsidRDefault="00BD6887" w:rsidP="00BD6887">
      <w:pPr>
        <w:spacing w:line="247" w:lineRule="auto"/>
        <w:rPr>
          <w:rFonts w:eastAsia="Times New Roman"/>
          <w:b/>
          <w:bCs/>
          <w:kern w:val="0"/>
          <w:sz w:val="21"/>
          <w:szCs w:val="21"/>
        </w:rPr>
      </w:pPr>
    </w:p>
    <w:p w14:paraId="686B4B3F" w14:textId="114790E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Acceptance of God’s Will</w:t>
      </w:r>
    </w:p>
    <w:p w14:paraId="77329F0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acceptance of both good and bad from God is a profound lesson in submission to His will. "The LORD gave, and the LORD has taken away. Blessed be the name of the LORD" (Job 1:21). Trusting in God's plan, even when we don't understand it, is a testament to our faith.</w:t>
      </w:r>
    </w:p>
    <w:p w14:paraId="6C0AD18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peace in accepting God's will during personal trials like Job's losses?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faith from Job's response to his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accepting God's will sometimes feel challenging, and how can you overcome this? </w:t>
      </w:r>
    </w:p>
    <w:p w14:paraId="76147B02"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Testimony of a Faithful Life</w:t>
      </w:r>
    </w:p>
    <w:p w14:paraId="0ABFF5A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life serves as a testimony to those around him, including his friends and family. His unwavering faith in the face of adversity speaks volumes about his relationship with God. As believers, our lives should reflect our faith, serving as a witness to others.</w:t>
      </w:r>
    </w:p>
    <w:p w14:paraId="013F361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faithfulness in adversity like Job did in Job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integrity was important in his testimony of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response to loss about living a faithful life today? </w:t>
      </w:r>
    </w:p>
    <w:p w14:paraId="3236E64C"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955B7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E3E7511" w14:textId="77777777" w:rsidR="00BD6887" w:rsidRDefault="00BD6887" w:rsidP="00BD6887">
      <w:pPr>
        <w:spacing w:line="247" w:lineRule="auto"/>
        <w:rPr>
          <w:rFonts w:eastAsia="Times New Roman"/>
          <w:b/>
          <w:bCs/>
          <w:kern w:val="0"/>
          <w:sz w:val="21"/>
          <w:szCs w:val="21"/>
        </w:rPr>
      </w:pPr>
    </w:p>
    <w:p w14:paraId="710A31CB" w14:textId="11E2360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Role of Patience in Suffering</w:t>
      </w:r>
    </w:p>
    <w:p w14:paraId="2F25301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patience is legendary, and James 5:11 commends him for it: "You have heard of Job’s perseverance and have seen the outcome of the Lord’s dealings, that the Lord is full of compassion and mercy." Patience in suffering is not passive but an active trust in God's timing and purposes.</w:t>
      </w:r>
    </w:p>
    <w:p w14:paraId="40B36ED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practicing patience during suffering change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essential when facing trials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patience to apply in your own difficult situations? </w:t>
      </w:r>
    </w:p>
    <w:p w14:paraId="3EAF678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6A23557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Throughout his trials, Job never loses sight of God's presence. Even when he questions and struggles, he knows that God is with him. This assurance is echoed in Hebrews 13:5, "Never will I leave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never will I forsake you." No matter what we face, we can be confident that God is always by our side.</w:t>
      </w:r>
    </w:p>
    <w:p w14:paraId="6892DBF8"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God's presence in your life during challenging times like Job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presence when experiencing personal loss or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maintaining faith in God's presence is crucial when facing trials?</w:t>
      </w:r>
      <w:r w:rsidRPr="001B37DC">
        <w:br w:type="page"/>
      </w:r>
    </w:p>
    <w:p w14:paraId="650DB134"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 Teaching Points and Bible Study Questions</w:t>
      </w:r>
    </w:p>
    <w:p w14:paraId="5953F83F" w14:textId="2D1DE99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0567795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 we see a vivid depiction of spiritual warfare as Satan challenges Job's faith. "The LORD said to Satan, 'Have you considered My servant Job?'" (Job 2:3). This reminds us that our struggles are not just physical or emotional but often spiritual. We must be vigilant and prayerful, knowing that our faith is constantly being tested.</w:t>
      </w:r>
    </w:p>
    <w:p w14:paraId="6DA7642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spiritual warfare in Job 2 influence your response to personal trials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remain faithful amidst spiritual attacks like Job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spiritual challenges, and how can this perspective shape your daily life? </w:t>
      </w:r>
    </w:p>
    <w:p w14:paraId="49BB4DE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Integrity</w:t>
      </w:r>
    </w:p>
    <w:p w14:paraId="31A8168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unwavering integrity is highlighted when God says, "He still retains his integrity, even though you incited Me against him to ruin him without cause" (Job 2:3). Integrity is a cornerstone of our faith, and maintaining it, even in adversity, is crucial to our witness as believers.</w:t>
      </w:r>
    </w:p>
    <w:p w14:paraId="1875AFD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integrity during trials impact your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facing criticism or misunderstanding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uphold integrity when tempted to compromise your values? </w:t>
      </w:r>
    </w:p>
    <w:p w14:paraId="6B32F34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8FFF75"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EDA16FB" w14:textId="77777777" w:rsidR="00BD6887" w:rsidRDefault="00BD6887" w:rsidP="00BD6887">
      <w:pPr>
        <w:spacing w:line="247" w:lineRule="auto"/>
        <w:rPr>
          <w:rFonts w:eastAsia="Times New Roman"/>
          <w:b/>
          <w:bCs/>
          <w:kern w:val="0"/>
          <w:sz w:val="21"/>
          <w:szCs w:val="21"/>
        </w:rPr>
      </w:pPr>
    </w:p>
    <w:p w14:paraId="75E84AD5" w14:textId="2C47F04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Perseverance</w:t>
      </w:r>
    </w:p>
    <w:p w14:paraId="6B8BCB4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suffering, Job perseveres. "In all this, Job did not sin in what he said" (Job 2:10). Perseverance is a powerful testament to our faith, showing that we trust God's plan even when we don't understand it.</w:t>
      </w:r>
    </w:p>
    <w:p w14:paraId="6D0182C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perseverance in suffering inspire you to remain steadfast in your own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when facing trials, as seen in Job's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perseverance in difficult times like Job did? </w:t>
      </w:r>
    </w:p>
    <w:p w14:paraId="6E04255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 Support</w:t>
      </w:r>
    </w:p>
    <w:p w14:paraId="3018D12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come to comfort him, demonstrating the importance of community. "They sat down with him on the ground for seven days and seven nights" (Job 2:13). While their advice later falters, their initial presence underscores the value of supporting one another in times of trial.</w:t>
      </w:r>
    </w:p>
    <w:p w14:paraId="431D4DB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offer meaningful support to someone experiencing suffering, as Job's friends initially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community support during personal trials, and why is it important?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genuine empathy matter more than advice when supporting someone in distress? </w:t>
      </w:r>
    </w:p>
    <w:p w14:paraId="60860D5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88F6A2"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8964670" w14:textId="77777777" w:rsidR="00BD6887" w:rsidRDefault="00BD6887" w:rsidP="00BD6887">
      <w:pPr>
        <w:spacing w:line="247" w:lineRule="auto"/>
        <w:rPr>
          <w:rFonts w:eastAsia="Times New Roman"/>
          <w:b/>
          <w:bCs/>
          <w:kern w:val="0"/>
          <w:sz w:val="21"/>
          <w:szCs w:val="21"/>
        </w:rPr>
      </w:pPr>
    </w:p>
    <w:p w14:paraId="563C33CF" w14:textId="3E6A8C5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Need for Compassionate Listening</w:t>
      </w:r>
    </w:p>
    <w:p w14:paraId="5E9C787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initially sit in silence, offering their presence rather than words. This teaches us the value of compassionate listening. Sometimes, the best support we can offer is simply being there, sharing in the silence and pain of others.</w:t>
      </w:r>
    </w:p>
    <w:p w14:paraId="60FECBD7" w14:textId="77777777" w:rsidR="00BD6887" w:rsidRDefault="00BD6887" w:rsidP="00BD6887">
      <w:pPr>
        <w:spacing w:line="247" w:lineRule="auto"/>
      </w:pPr>
      <w:r w:rsidRPr="00F6333B">
        <w:rPr>
          <w:rFonts w:eastAsia="Times New Roman"/>
          <w:kern w:val="0"/>
          <w:sz w:val="21"/>
          <w:szCs w:val="21"/>
        </w:rPr>
        <w:t>1. How can we practice compassionate listening when friends are suffering, as seen in Job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friends initially sat in silence,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Job 2 about the importance of presence over words in comforting others?</w:t>
      </w:r>
    </w:p>
    <w:p w14:paraId="6115CDD4" w14:textId="6B38115B"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Challenge of Misunderstanding</w:t>
      </w:r>
    </w:p>
    <w:p w14:paraId="1C861BA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eventually misunderstand his plight, reminding us that we must be careful not to judge others' situations hastily. We should seek understanding and wisdom from God before offering advice or conclusions.</w:t>
      </w:r>
    </w:p>
    <w:p w14:paraId="5FE097A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respond when friends misunderstand your struggles, as Job's friends did in Job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Job's patience when facing misunderstanding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clarity before judging someone's situation, as seen in Job 2? </w:t>
      </w:r>
    </w:p>
    <w:p w14:paraId="646A20E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F5A7A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6F285AC" w14:textId="77777777" w:rsidR="00BD6887" w:rsidRDefault="00BD6887" w:rsidP="00BD6887">
      <w:pPr>
        <w:spacing w:line="247" w:lineRule="auto"/>
        <w:rPr>
          <w:rFonts w:eastAsia="Times New Roman"/>
          <w:b/>
          <w:bCs/>
          <w:kern w:val="0"/>
          <w:sz w:val="21"/>
          <w:szCs w:val="21"/>
        </w:rPr>
      </w:pPr>
    </w:p>
    <w:p w14:paraId="46260F3F" w14:textId="2B2C8B8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Sovereignty of God</w:t>
      </w:r>
    </w:p>
    <w:p w14:paraId="3D23C53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Job's trials, God's sovereignty is evident. "Shall we accept good from God, and not trouble?" (Job 2:10). This challenges us to trust in God's ultimate plan, recognizing that He is in control, even when life seems chaotic.</w:t>
      </w:r>
    </w:p>
    <w:p w14:paraId="2051CD5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God's sovereignty in Job 2 help you trust Him during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facing unexpected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sovereignty influence your response to suffering and adversity? </w:t>
      </w:r>
    </w:p>
    <w:p w14:paraId="7D3E32FA"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 of Faith</w:t>
      </w:r>
    </w:p>
    <w:p w14:paraId="5636948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faith is tested to its limits, yet he remains steadfast. This encourages us to hold firm to our faith, knowing that trials can strengthen our relationship with God and deepen our reliance on Him.</w:t>
      </w:r>
    </w:p>
    <w:p w14:paraId="06EC2A7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faith when facing personal trials similar to Job's suffering in Job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friends' reactions were significant in testing his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response to adversity to apply in your own life challenges? </w:t>
      </w:r>
    </w:p>
    <w:p w14:paraId="54E6507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C8D76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4A39505" w14:textId="77777777" w:rsidR="00BD6887" w:rsidRDefault="00BD6887" w:rsidP="00BD6887">
      <w:pPr>
        <w:spacing w:line="247" w:lineRule="auto"/>
        <w:rPr>
          <w:rFonts w:eastAsia="Times New Roman"/>
          <w:b/>
          <w:bCs/>
          <w:kern w:val="0"/>
          <w:sz w:val="21"/>
          <w:szCs w:val="21"/>
        </w:rPr>
      </w:pPr>
    </w:p>
    <w:p w14:paraId="2D2554D8" w14:textId="1BFD048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Value of Humility</w:t>
      </w:r>
    </w:p>
    <w:p w14:paraId="0C34BED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humility is apparent as he refrains from cursing God despite his suffering. Humility allows us to acknowledge our limitations and depend on God's wisdom and strength rather than our own.</w:t>
      </w:r>
    </w:p>
    <w:p w14:paraId="5E8AAFF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response to suffering teach us about practicing humility in our own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important when facing criticism or misunderstanding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humility that might change how you handle personal trials? </w:t>
      </w:r>
    </w:p>
    <w:p w14:paraId="098DCA3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F92480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Job's story points to the hope of redemption. Though he suffers greatly, his faithfulness is ultimately rewarded. This foreshadows the ultimate redemption found in Jesus Christ, reminding us that our present sufferings are not worth comparing with the glory that will be revealed in us (Romans 8:18).</w:t>
      </w:r>
    </w:p>
    <w:p w14:paraId="49E26EB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2 encourage us to live with integrity, perseverance, and faith, trusting in God's sovereign plan and the hope we have in Christ.</w:t>
      </w:r>
    </w:p>
    <w:p w14:paraId="0EBF30F7"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Job's perseverance in suffering inspire your hope for redemption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Job's trials and eventual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 during adversity strengthen your belief in eventual redemption?</w:t>
      </w:r>
      <w:r w:rsidRPr="001B37DC">
        <w:br w:type="page"/>
      </w:r>
    </w:p>
    <w:p w14:paraId="57C62136"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 Teaching Points and Bible Study Questions</w:t>
      </w:r>
    </w:p>
    <w:p w14:paraId="66F4F845" w14:textId="2298C2D3"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Depth of Human Suffering</w:t>
      </w:r>
    </w:p>
    <w:p w14:paraId="5EE55F3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3, we see Job lamenting his birth, saying, "Why did I not perish at birth, and die as I came from the womb?" (Job 3:11). This raw expression of pain reminds us that suffering is a part of the human experience. It’s okay to acknowledge our pain and bring it before God, who understands our struggles.</w:t>
      </w:r>
    </w:p>
    <w:p w14:paraId="2083576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lament in Job 3 help us process our own deep suffering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despair, like Job, is important in understanding human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3 about supporting others in their darkest moments? </w:t>
      </w:r>
    </w:p>
    <w:p w14:paraId="69BD5672"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Honest Prayer</w:t>
      </w:r>
    </w:p>
    <w:p w14:paraId="1FAA448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candid lamentation teaches us the value of honest prayer. He doesn’t hold back his feelings, showing us that we can approach God with our deepest emotions. As it says in Philippians 4:6, "Do not be anxious about anything, but in every situation, by prayer and petition, with thanksgiving, present your requests to God."</w:t>
      </w:r>
    </w:p>
    <w:p w14:paraId="6214E01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expressing honest emotions in prayer deepen your relationship with God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authenticity in our prayers, even when expressing doubt or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honest prayers to apply in your own spiritual struggles? </w:t>
      </w:r>
    </w:p>
    <w:p w14:paraId="40E038D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99FD1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583937C" w14:textId="77777777" w:rsidR="00BD6887" w:rsidRDefault="00BD6887" w:rsidP="00BD6887">
      <w:pPr>
        <w:spacing w:line="247" w:lineRule="auto"/>
        <w:rPr>
          <w:rFonts w:eastAsia="Times New Roman"/>
          <w:b/>
          <w:bCs/>
          <w:kern w:val="0"/>
          <w:sz w:val="21"/>
          <w:szCs w:val="21"/>
        </w:rPr>
      </w:pPr>
    </w:p>
    <w:p w14:paraId="55E4B5E7" w14:textId="678E9F5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Despair</w:t>
      </w:r>
    </w:p>
    <w:p w14:paraId="422354E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words, "May the day of my birth perish, and the night it was said, ‘A boy is conceived!’" (Job 3:3), highlight the reality of despair. Even the most faithful can experience moments of deep sorrow. This reminds us to be compassionate towards others who are suffering, offering support and understanding.</w:t>
      </w:r>
    </w:p>
    <w:p w14:paraId="607E0B8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despair in your life lead to personal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when facing moments of deep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expressing feelings of despair sometimes feel necessary, and how can it be constructive? </w:t>
      </w:r>
    </w:p>
    <w:p w14:paraId="5E8CDE1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Search for Meaning</w:t>
      </w:r>
    </w:p>
    <w:p w14:paraId="5D30B3A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questioning of his existence reflects a universal search for meaning. In times of trial, we often seek to understand the purpose behind our pain. Proverbs 3:5-6 encourages us to "Trust in the LORD with all your heart and lean not on your own understanding."</w:t>
      </w:r>
    </w:p>
    <w:p w14:paraId="306805D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lament in Job 3 guide us in finding meaning during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questions his existence, and how can this relate to our own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we learn from Job 3 about seeking purpose when life feels overwhelming? </w:t>
      </w:r>
    </w:p>
    <w:p w14:paraId="298BC00C"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12376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AA8C20B" w14:textId="77777777" w:rsidR="00BD6887" w:rsidRDefault="00BD6887" w:rsidP="00BD6887">
      <w:pPr>
        <w:spacing w:line="247" w:lineRule="auto"/>
        <w:rPr>
          <w:rFonts w:eastAsia="Times New Roman"/>
          <w:b/>
          <w:bCs/>
          <w:kern w:val="0"/>
          <w:sz w:val="21"/>
          <w:szCs w:val="21"/>
        </w:rPr>
      </w:pPr>
    </w:p>
    <w:p w14:paraId="21B43D6E" w14:textId="0CE4A55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Community</w:t>
      </w:r>
    </w:p>
    <w:p w14:paraId="1AA56D4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While Job’s friends initially come to comfort him, their presence reminds us of the importance of community. Galatians 6:2 instructs us to "Carry each other’s burdens, and in this </w:t>
      </w:r>
      <w:proofErr w:type="gramStart"/>
      <w:r w:rsidRPr="00F6333B">
        <w:rPr>
          <w:rFonts w:eastAsia="Times New Roman"/>
          <w:kern w:val="0"/>
          <w:sz w:val="21"/>
          <w:szCs w:val="21"/>
        </w:rPr>
        <w:t>way</w:t>
      </w:r>
      <w:proofErr w:type="gramEnd"/>
      <w:r w:rsidRPr="00F6333B">
        <w:rPr>
          <w:rFonts w:eastAsia="Times New Roman"/>
          <w:kern w:val="0"/>
          <w:sz w:val="21"/>
          <w:szCs w:val="21"/>
        </w:rPr>
        <w:t xml:space="preserve"> you will fulfill the law of Christ." Being there for one another can provide strength in times of need.</w:t>
      </w:r>
    </w:p>
    <w:p w14:paraId="1B5E54EE" w14:textId="77777777" w:rsidR="00BD6887" w:rsidRDefault="00BD6887" w:rsidP="00BD6887">
      <w:pPr>
        <w:spacing w:line="247" w:lineRule="auto"/>
      </w:pPr>
      <w:r w:rsidRPr="00F6333B">
        <w:rPr>
          <w:rFonts w:eastAsia="Times New Roman"/>
          <w:kern w:val="0"/>
          <w:sz w:val="21"/>
          <w:szCs w:val="21"/>
        </w:rPr>
        <w:t>1. How can a supportive community help someone express their deepest struggles, like Job did in his lament?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friends' presence was initially comforting, and how can we replicate that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community fosters open dialogue during times of personal crisis?</w:t>
      </w:r>
    </w:p>
    <w:p w14:paraId="3FF8AA6A" w14:textId="65A8E4CC"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Patience</w:t>
      </w:r>
    </w:p>
    <w:p w14:paraId="41AE8E2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story is a testament to patience in suffering. James 5:11 reminds us, "As you know, we count as blessed those who have persevered. You have heard of Job’s perseverance and have seen what the Lord finally brought about." Patience is a virtue that can lead to spiritual growth.</w:t>
      </w:r>
    </w:p>
    <w:p w14:paraId="609072B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lament in Job 3 teach us about practicing patience during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essential when facing overwhelming despair, as seen in Job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3 about maintaining patience when questioning life's purpose? </w:t>
      </w:r>
    </w:p>
    <w:p w14:paraId="7A5BFB0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CCD86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7EDE239" w14:textId="77777777" w:rsidR="00BD6887" w:rsidRDefault="00BD6887" w:rsidP="00BD6887">
      <w:pPr>
        <w:spacing w:line="247" w:lineRule="auto"/>
        <w:rPr>
          <w:rFonts w:eastAsia="Times New Roman"/>
          <w:b/>
          <w:bCs/>
          <w:kern w:val="0"/>
          <w:sz w:val="21"/>
          <w:szCs w:val="21"/>
        </w:rPr>
      </w:pPr>
    </w:p>
    <w:p w14:paraId="208DBCAF" w14:textId="4496CAC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Sovereignty of God</w:t>
      </w:r>
    </w:p>
    <w:p w14:paraId="788C561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Even in his despair, Job’s story underscores the sovereignty of God. While we may not always understand His ways, we can trust that He is in control. Romans 8:28 assures us, "And we know that in all things God works for the good of those who love him."</w:t>
      </w:r>
    </w:p>
    <w:p w14:paraId="3AD0C73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God's sovereignty help you find peace during personal suffering or despair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life events is crucial in times of deep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lament about trusting God's plan when life feels overwhelming? </w:t>
      </w:r>
    </w:p>
    <w:p w14:paraId="76776EC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Life</w:t>
      </w:r>
    </w:p>
    <w:p w14:paraId="5EE2CF4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lament, Job’s life is a testament to the value of life itself. Each life is precious and has a purpose, even when it’s not immediately apparent. Psalm 139:14 reminds us, "I praise you because I am fearfully and wonderfully made."</w:t>
      </w:r>
    </w:p>
    <w:p w14:paraId="3E365C6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lament in Job 3 shape our understanding of life's value during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questions his birth, and how can this relate to modern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we learn from Job 3 about finding purpose when life feels overwhelming? </w:t>
      </w:r>
    </w:p>
    <w:p w14:paraId="785C5BA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70886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C4502D6" w14:textId="77777777" w:rsidR="00BD6887" w:rsidRDefault="00BD6887" w:rsidP="00BD6887">
      <w:pPr>
        <w:spacing w:line="247" w:lineRule="auto"/>
        <w:rPr>
          <w:rFonts w:eastAsia="Times New Roman"/>
          <w:b/>
          <w:bCs/>
          <w:kern w:val="0"/>
          <w:sz w:val="21"/>
          <w:szCs w:val="21"/>
        </w:rPr>
      </w:pPr>
    </w:p>
    <w:p w14:paraId="468419E3" w14:textId="6A2C9B0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Hope of Redemption</w:t>
      </w:r>
    </w:p>
    <w:p w14:paraId="54E1E8F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suffering points to the hope of redemption. Though he doesn’t see it yet, God has a plan for restoration. This foreshadows the ultimate redemption through Christ, as stated in 1 Peter 1:3, "In his great mercy he has given us new birth into a living hope through the resurrection of Jesus Christ from the dead."</w:t>
      </w:r>
    </w:p>
    <w:p w14:paraId="79B31AD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lament in Job 3 inspire hope in your own moments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redemption through Job's questioning of his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deep pain, like Job's, help in seeking redemption and healing? </w:t>
      </w:r>
    </w:p>
    <w:p w14:paraId="671A1634"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6ED2B03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Job’s story assures us of God’s presence in our lives. Even when we feel alone, God is with us. As Hebrews 13:5 promises, "Never will I leave you; never will I forsake you." This assurance can provide comfort and strength in our darkest moments.</w:t>
      </w:r>
    </w:p>
    <w:p w14:paraId="23BF1A5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3 remind us of the complexities of faith and the unwavering presence of God in our lives. Let us hold fast to these truths as we navigate our own journeys.</w:t>
      </w:r>
    </w:p>
    <w:p w14:paraId="7561D52A"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assurance of God's presence during times of deep personal suffering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struggled to feel God's presence despite his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presence when facing overwhelming despair?</w:t>
      </w:r>
      <w:r w:rsidRPr="001B37DC">
        <w:br w:type="page"/>
      </w:r>
    </w:p>
    <w:p w14:paraId="453BA57E"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4 Teaching Points and Bible Study Questions</w:t>
      </w:r>
    </w:p>
    <w:p w14:paraId="1C48A8B8" w14:textId="0E8A9FA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Encouragement</w:t>
      </w:r>
    </w:p>
    <w:p w14:paraId="2A7D5B6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begins by acknowledging Job's past role as a source of encouragement to others: "Behold, you have instructed many, and have strengthened the weak hands" (Job 4:3). This reminds us of the power of encouragement and how uplifting others can be a vital part of our walk in faith. Encouragement is a gift that can sustain others in their trials.</w:t>
      </w:r>
    </w:p>
    <w:p w14:paraId="26297AD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offer encouragement to someone facing challenges, as Job's friends initially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crucial during times of personal struggle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uplift rather than discourage others in difficult times? </w:t>
      </w:r>
    </w:p>
    <w:p w14:paraId="2059F82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Human Frailty</w:t>
      </w:r>
    </w:p>
    <w:p w14:paraId="3690A6B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points out the frailty of human nature: "But now it has come upon you, and you are weary; it touches you, and you are dismayed" (Job 4:5). This serves as a reminder that no one is immune to hardship. Recognizing our own vulnerability can lead us to rely more on God's strength.</w:t>
      </w:r>
    </w:p>
    <w:p w14:paraId="6657773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human frailty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embracing your own limitations and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our frailty lead to greater reliance on faith and community? </w:t>
      </w:r>
    </w:p>
    <w:p w14:paraId="085FE28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A7B9EF"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B809801" w14:textId="77777777" w:rsidR="00BD6887" w:rsidRDefault="00BD6887" w:rsidP="00BD6887">
      <w:pPr>
        <w:spacing w:line="247" w:lineRule="auto"/>
        <w:rPr>
          <w:rFonts w:eastAsia="Times New Roman"/>
          <w:b/>
          <w:bCs/>
          <w:kern w:val="0"/>
          <w:sz w:val="21"/>
          <w:szCs w:val="21"/>
        </w:rPr>
      </w:pPr>
    </w:p>
    <w:p w14:paraId="44856B8C" w14:textId="0A94DA1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Call to Trust in God</w:t>
      </w:r>
    </w:p>
    <w:p w14:paraId="4D7BA94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challenges Job to remember his own teachings and trust in God: "Is not your reverence your confidence, and the integrity of your ways your hope?" (Job 4:6). Trusting in God, even when circumstances are dire, is a cornerstone of faith. It is through trust that we find hope and assurance.</w:t>
      </w:r>
    </w:p>
    <w:p w14:paraId="1C1A1DA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strengthen your trust in God during personal trials, like Job's friends suggested?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is challenging when facing unjust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faith when others question your trust in God? </w:t>
      </w:r>
    </w:p>
    <w:p w14:paraId="30F14C9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Principle of Reaping What You Sow</w:t>
      </w:r>
    </w:p>
    <w:p w14:paraId="341509E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suggests a principle of divine justice: "As I have observed, those who plow iniquity and those who sow trouble reap the same" (Job 4:8). While this is not always a direct cause-and-effect in life, it highlights the biblical truth that our actions have consequences, and living righteously is always the best path.</w:t>
      </w:r>
    </w:p>
    <w:p w14:paraId="262A188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the principle of reaping what you sow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this principle affects your relationships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4 about handling unjust suffering despite this principle? </w:t>
      </w:r>
    </w:p>
    <w:p w14:paraId="36E13AE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6C865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5A4000C" w14:textId="77777777" w:rsidR="00BD6887" w:rsidRDefault="00BD6887" w:rsidP="00BD6887">
      <w:pPr>
        <w:spacing w:line="247" w:lineRule="auto"/>
        <w:rPr>
          <w:rFonts w:eastAsia="Times New Roman"/>
          <w:b/>
          <w:bCs/>
          <w:kern w:val="0"/>
          <w:sz w:val="21"/>
          <w:szCs w:val="21"/>
        </w:rPr>
      </w:pPr>
    </w:p>
    <w:p w14:paraId="37FC71BA" w14:textId="4169746B"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Sovereignty of God</w:t>
      </w:r>
    </w:p>
    <w:p w14:paraId="6AA3AF4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speaks of the power of God: "By the breath of God they perish, and by the blast of His anger they are consumed" (Job 4:9). This underscores the sovereignty of God over all creation. Recognizing His ultimate authority can bring peace, knowing that He is in control.</w:t>
      </w:r>
    </w:p>
    <w:p w14:paraId="2DC62372" w14:textId="77777777" w:rsidR="00BD6887" w:rsidRDefault="00BD6887" w:rsidP="00BD6887">
      <w:pPr>
        <w:spacing w:line="247" w:lineRule="auto"/>
      </w:pPr>
      <w:r w:rsidRPr="00F6333B">
        <w:rPr>
          <w:rFonts w:eastAsia="Times New Roman"/>
          <w:kern w:val="0"/>
          <w:sz w:val="21"/>
          <w:szCs w:val="21"/>
        </w:rPr>
        <w:t>1. How can recognizing God's sovereignty in Job 4 influence your response to personal suffering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trusting His plans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Job 4 about surrendering your worries to God's sovereign will?</w:t>
      </w:r>
    </w:p>
    <w:p w14:paraId="74400A19" w14:textId="0219AB1D"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Mystery of Divine Wisdom</w:t>
      </w:r>
    </w:p>
    <w:p w14:paraId="57D054F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Eliphaz shares a vision that emphasizes the mystery of God's wisdom: "Can a mortal be more righteous than God, or a man </w:t>
      </w:r>
      <w:proofErr w:type="gramStart"/>
      <w:r w:rsidRPr="00F6333B">
        <w:rPr>
          <w:rFonts w:eastAsia="Times New Roman"/>
          <w:kern w:val="0"/>
          <w:sz w:val="21"/>
          <w:szCs w:val="21"/>
        </w:rPr>
        <w:t>more pure</w:t>
      </w:r>
      <w:proofErr w:type="gramEnd"/>
      <w:r w:rsidRPr="00F6333B">
        <w:rPr>
          <w:rFonts w:eastAsia="Times New Roman"/>
          <w:kern w:val="0"/>
          <w:sz w:val="21"/>
          <w:szCs w:val="21"/>
        </w:rPr>
        <w:t xml:space="preserve"> than his Maker?" (Job 4:17). This reminds us that God's wisdom is beyond our understanding, and humility is essential in our relationship with Him.</w:t>
      </w:r>
    </w:p>
    <w:p w14:paraId="6E59947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divine wisdom when facing personal challenges or misunderstandings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wisdom often appears mysterious or difficult to comprehend in tough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4 about seeking wisdom in times of uncertainty or doubt? </w:t>
      </w:r>
    </w:p>
    <w:p w14:paraId="38A2D94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47A551"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7612238" w14:textId="77777777" w:rsidR="00BD6887" w:rsidRDefault="00BD6887" w:rsidP="00BD6887">
      <w:pPr>
        <w:spacing w:line="247" w:lineRule="auto"/>
        <w:rPr>
          <w:rFonts w:eastAsia="Times New Roman"/>
          <w:b/>
          <w:bCs/>
          <w:kern w:val="0"/>
          <w:sz w:val="21"/>
          <w:szCs w:val="21"/>
        </w:rPr>
      </w:pPr>
    </w:p>
    <w:p w14:paraId="7DA1DDFD" w14:textId="289DC37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Fragility of Life</w:t>
      </w:r>
    </w:p>
    <w:p w14:paraId="45CE32D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reflects on the transient nature of life: "They are broken in pieces from morning till evening; unnoticed, they perish forever" (Job 4:20). This serves as a poignant reminder to cherish each day and live purposefully, knowing that our time on earth is limited.</w:t>
      </w:r>
    </w:p>
    <w:p w14:paraId="128031C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life's fragility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acknowledging the temporary nature of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life's fragility encourage compassion and empathy towards others? </w:t>
      </w:r>
    </w:p>
    <w:p w14:paraId="5B034FF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Humility</w:t>
      </w:r>
    </w:p>
    <w:p w14:paraId="291F0C3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Eliphaz's words highlight the need for humility before God: "If He puts no trust in His servants and charges His angels with error" (Job 4:18). Recognizing our limitations and imperfections can lead us to a deeper dependence on God's grace and mercy.</w:t>
      </w:r>
    </w:p>
    <w:p w14:paraId="2725A71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humility in difficult times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offering advice or support to others in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4 about balancing humility with confidence in your beliefs? </w:t>
      </w:r>
    </w:p>
    <w:p w14:paraId="3A3D1F26"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AF1E41"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8C15219" w14:textId="77777777" w:rsidR="00BD6887" w:rsidRDefault="00BD6887" w:rsidP="00BD6887">
      <w:pPr>
        <w:spacing w:line="247" w:lineRule="auto"/>
        <w:rPr>
          <w:rFonts w:eastAsia="Times New Roman"/>
          <w:b/>
          <w:bCs/>
          <w:kern w:val="0"/>
          <w:sz w:val="21"/>
          <w:szCs w:val="21"/>
        </w:rPr>
      </w:pPr>
    </w:p>
    <w:p w14:paraId="6A885E98" w14:textId="55285E9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Value of Reflection</w:t>
      </w:r>
    </w:p>
    <w:p w14:paraId="0CA1D85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encourages Job to reflect on his situation: "Call now, is there anyone who will answer you? And to which of the holy ones will you turn?" (Job 4:1). Reflection is a valuable practice that can lead to greater understanding and spiritual growth, especially during trials.</w:t>
      </w:r>
    </w:p>
    <w:p w14:paraId="37F65E3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reflecting on past experiences help you respond to current challenges like Job's friends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self-reflection is important when offering advice to others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situation about the value of reflecting before speaking? </w:t>
      </w:r>
    </w:p>
    <w:p w14:paraId="018A776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381335B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While Eliphaz's counsel is not perfect, it points to a deeper truth: God is always present. Even when we feel alone in our struggles, we can be assured that God is with us, guiding and sustaining us through every challenge.</w:t>
      </w:r>
    </w:p>
    <w:p w14:paraId="5401312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4 remind us of the enduring truths found in Scripture, encouraging us to live with faith, humility, and trust in God's perfect plan.</w:t>
      </w:r>
    </w:p>
    <w:p w14:paraId="4CC8ACBE"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assurance of God's presence during personal trials, as seen in Job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Eliphaz's perspective on God's presence might challenge or comfort you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presence when facing doubts like those in Job 4?</w:t>
      </w:r>
      <w:r w:rsidRPr="001B37DC">
        <w:br w:type="page"/>
      </w:r>
    </w:p>
    <w:p w14:paraId="4997D89A"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5 Teaching Points and Bible Study Questions</w:t>
      </w:r>
    </w:p>
    <w:p w14:paraId="615D7525" w14:textId="7B7745F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Embrace Divine Correction</w:t>
      </w:r>
    </w:p>
    <w:p w14:paraId="5963E72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In Job 5:17, we read, "Behold, blessed is the man whom God corrects;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do not despise the discipline of the Almighty." Embrace God's correction as a sign of His love and care. Just as a loving parent disciplines a child, God’s correction is meant to guide us back to the right path. It’s an opportunity for growth and deeper faith.</w:t>
      </w:r>
    </w:p>
    <w:p w14:paraId="68A8A84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divine correction improve your personal growth and resilience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correction is essential for a deeper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welcome and learn from divine correction in your daily life? </w:t>
      </w:r>
    </w:p>
    <w:p w14:paraId="294C7A1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Deliverance</w:t>
      </w:r>
    </w:p>
    <w:p w14:paraId="75F4BD7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5:19 assures us, "He will rescue you from six calamities; no harm will touch you in seven." This verse reminds us of God’s faithfulness and His power to deliver us from trials. Trust that God is your protector and that He will see you through every challenge, no matter how overwhelming it may seem.</w:t>
      </w:r>
    </w:p>
    <w:p w14:paraId="49145FE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strengthen your trust in God's deliverance during personal trials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wisdom when facing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deliverance is essential for overcoming life's difficulties? </w:t>
      </w:r>
    </w:p>
    <w:p w14:paraId="0E81CA6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9448EF"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A2DB5AD" w14:textId="77777777" w:rsidR="00BD6887" w:rsidRDefault="00BD6887" w:rsidP="00BD6887">
      <w:pPr>
        <w:spacing w:line="247" w:lineRule="auto"/>
        <w:rPr>
          <w:rFonts w:eastAsia="Times New Roman"/>
          <w:b/>
          <w:bCs/>
          <w:kern w:val="0"/>
          <w:sz w:val="21"/>
          <w:szCs w:val="21"/>
        </w:rPr>
      </w:pPr>
    </w:p>
    <w:p w14:paraId="2DB0289D" w14:textId="55BEF79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Seek God’s Wisdom</w:t>
      </w:r>
    </w:p>
    <w:p w14:paraId="5A12E70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wisdom of God is unmatched, and Job 5:13 tells us, "He catches the wise in their craftiness, and the schemes of the wily are swept away." Seek God’s wisdom in all things, for human wisdom is limited and often flawed. God’s wisdom will guide you to make decisions that align with His will.</w:t>
      </w:r>
    </w:p>
    <w:p w14:paraId="2234CE4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seeking God's wisdom in adversity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wisdom is crucial when facing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in daily decision-making? </w:t>
      </w:r>
    </w:p>
    <w:p w14:paraId="5EDA6D7B"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Peace in God’s Provision</w:t>
      </w:r>
    </w:p>
    <w:p w14:paraId="7CA6F2E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5:24, we find comfort: "You will know that your tent is secure, and find nothing amiss when inspecting your home." This verse encourages us to find peace in God’s provision. Trust that He will provide for your needs and that your home and family are under His watchful care.</w:t>
      </w:r>
    </w:p>
    <w:p w14:paraId="2BC1855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peace in God's provision during times of personal hardship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provision can lead to a more peaceful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provision and find peace in it? </w:t>
      </w:r>
    </w:p>
    <w:p w14:paraId="0B909CE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34AD4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1C9EE70" w14:textId="77777777" w:rsidR="00BD6887" w:rsidRDefault="00BD6887" w:rsidP="00BD6887">
      <w:pPr>
        <w:spacing w:line="247" w:lineRule="auto"/>
        <w:rPr>
          <w:rFonts w:eastAsia="Times New Roman"/>
          <w:b/>
          <w:bCs/>
          <w:kern w:val="0"/>
          <w:sz w:val="21"/>
          <w:szCs w:val="21"/>
        </w:rPr>
      </w:pPr>
    </w:p>
    <w:p w14:paraId="3A2583DF" w14:textId="07E7C70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Experience Joy in Restoration</w:t>
      </w:r>
    </w:p>
    <w:p w14:paraId="4C40C20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5:18 reveals, "For He wounds, but He also binds; He strikes, but His hands also heal." God’s restoration is complete and brings joy. Even when we face wounds and trials, God’s healing is always at work, bringing us back to wholeness and joy in His presence.</w:t>
      </w:r>
    </w:p>
    <w:p w14:paraId="2D6C1D56" w14:textId="77777777" w:rsidR="00BD6887" w:rsidRDefault="00BD6887" w:rsidP="00BD6887">
      <w:pPr>
        <w:spacing w:line="247" w:lineRule="auto"/>
      </w:pPr>
      <w:r w:rsidRPr="00F6333B">
        <w:rPr>
          <w:rFonts w:eastAsia="Times New Roman"/>
          <w:kern w:val="0"/>
          <w:sz w:val="21"/>
          <w:szCs w:val="21"/>
        </w:rPr>
        <w:t>1. How can experiencing hardship lead to a deeper joy in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Job's journey about finding joy after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embracing restoration require faith, and how can you apply this in daily challenges?</w:t>
      </w:r>
    </w:p>
    <w:p w14:paraId="43D268C2" w14:textId="42B1789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Rely on God’s Protection</w:t>
      </w:r>
    </w:p>
    <w:p w14:paraId="7A09C0E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assurance of God’s protection is clear in Job 5:21, "You will be hidden from the scourge of the tongue, and need not fear destruction when it comes." Rely on God’s protection against both physical and verbal attacks. He is your shield and defender, keeping you safe from harm.</w:t>
      </w:r>
    </w:p>
    <w:p w14:paraId="633A435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actively rely on God's protection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protection can bring peace during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in God's protective power? </w:t>
      </w:r>
    </w:p>
    <w:p w14:paraId="6159611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8CA66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E8E1190" w14:textId="77777777" w:rsidR="00BD6887" w:rsidRDefault="00BD6887" w:rsidP="00BD6887">
      <w:pPr>
        <w:spacing w:line="247" w:lineRule="auto"/>
        <w:rPr>
          <w:rFonts w:eastAsia="Times New Roman"/>
          <w:b/>
          <w:bCs/>
          <w:kern w:val="0"/>
          <w:sz w:val="21"/>
          <w:szCs w:val="21"/>
        </w:rPr>
      </w:pPr>
    </w:p>
    <w:p w14:paraId="4D376B41" w14:textId="57D9188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Cultivate a Heart of Humility</w:t>
      </w:r>
    </w:p>
    <w:p w14:paraId="621A6AF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5:11 states, "He sets the lowly on high, so that mourners are lifted to safety." Humility is a virtue that God honors. Cultivate a heart of humility, knowing that God lifts up the humble and provides safety and honor to those who trust in Him.</w:t>
      </w:r>
    </w:p>
    <w:p w14:paraId="2A87459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practice humility when facing criticism or adversity, as seen in Job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understanding God's wisdom in Job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humble heart in your daily interactions? </w:t>
      </w:r>
    </w:p>
    <w:p w14:paraId="2285E8A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Futility of Human Schemes</w:t>
      </w:r>
    </w:p>
    <w:p w14:paraId="063C3CD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5:12, we learn, "He thwarts the schemes of the crafty, so that their hands find no success." Recognize the futility of relying on human schemes and deceit. God’s plans are sovereign, and He will ensure that His purposes prevail over any human machinations.</w:t>
      </w:r>
    </w:p>
    <w:p w14:paraId="4FF6F7F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the futility of human schemes influence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human plans often leads to disappointment?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5 about trusting divine wisdom over personal strategies? </w:t>
      </w:r>
    </w:p>
    <w:p w14:paraId="40322DA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E42A9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44E7860" w14:textId="77777777" w:rsidR="00BD6887" w:rsidRDefault="00BD6887" w:rsidP="00BD6887">
      <w:pPr>
        <w:spacing w:line="247" w:lineRule="auto"/>
        <w:rPr>
          <w:rFonts w:eastAsia="Times New Roman"/>
          <w:b/>
          <w:bCs/>
          <w:kern w:val="0"/>
          <w:sz w:val="21"/>
          <w:szCs w:val="21"/>
        </w:rPr>
      </w:pPr>
    </w:p>
    <w:p w14:paraId="5092D1B6" w14:textId="3142A20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Rejoice in God’s Abundance</w:t>
      </w:r>
    </w:p>
    <w:p w14:paraId="2B8401F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5:22 encourages us, "You will laugh at destruction and famine, and need not fear the beasts of the earth." Rejoice in the abundance that God provides, even in times of scarcity. His provision is sufficient, and His joy is your strength in every circumstance.</w:t>
      </w:r>
    </w:p>
    <w:p w14:paraId="024B57B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and rejoice in God's abundance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abundance can change your perspective on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gratitude for God's abundance in your community? </w:t>
      </w:r>
    </w:p>
    <w:p w14:paraId="1F6FCC5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Peace</w:t>
      </w:r>
    </w:p>
    <w:p w14:paraId="1EFDD69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5:23 offers peace: "For you will have a covenant with the stones of the field, and the wild animals will be at peace with you." Rest in the peace that comes from a relationship with God. His covenant promises bring harmony and peace to every aspect of your life.</w:t>
      </w:r>
    </w:p>
    <w:p w14:paraId="0B1DE17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5 remind us of the steadfast love and faithfulness of God. As we navigate life’s challenges, let us hold fast to these truths, trusting in God’s wisdom, protection, and provision.</w:t>
      </w:r>
    </w:p>
    <w:p w14:paraId="145FECE0"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peace in God during times of personal suffering or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wisdom brings peace amidst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rest in God's peace daily?</w:t>
      </w:r>
      <w:r w:rsidRPr="001B37DC">
        <w:br w:type="page"/>
      </w:r>
    </w:p>
    <w:p w14:paraId="3F0F01E6"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6 Teaching Points and Bible Study Questions</w:t>
      </w:r>
    </w:p>
    <w:p w14:paraId="3DC8BB0F" w14:textId="316CDD8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Honest Expression</w:t>
      </w:r>
    </w:p>
    <w:p w14:paraId="58BCF48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6, we see Job pouring out his heart in raw honesty. He says, "If only my anguish could be weighed and all my misery be placed on the scales!" (Job 6:2). This teaches us the importance of being honest with God about our struggles. Just as Job did not hold back his feelings, we too can approach God with our deepest concerns, knowing that He listens and cares.</w:t>
      </w:r>
    </w:p>
    <w:p w14:paraId="63FCF2B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honest expression in difficult times strengthen your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true feelings is important for personal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about balancing honesty with faith during trials? </w:t>
      </w:r>
    </w:p>
    <w:p w14:paraId="79F77DD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True Friendship</w:t>
      </w:r>
    </w:p>
    <w:p w14:paraId="26A37F8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initially came to comfort him, but their words soon turned to criticism. Job responds, "A despairing man should have the kindness of his friend" (Job 6:14). This reminds us of the value of true friendship—being there for others with compassion and understanding, especially in their darkest times.</w:t>
      </w:r>
    </w:p>
    <w:p w14:paraId="695FBFB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support a friend in distress like Job's friends should have done?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friendship is crucial during times of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friendships are genuine and supportive? </w:t>
      </w:r>
    </w:p>
    <w:p w14:paraId="19507AA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46DEA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EEC1057" w14:textId="77777777" w:rsidR="00BD6887" w:rsidRDefault="00BD6887" w:rsidP="00BD6887">
      <w:pPr>
        <w:spacing w:line="247" w:lineRule="auto"/>
        <w:rPr>
          <w:rFonts w:eastAsia="Times New Roman"/>
          <w:b/>
          <w:bCs/>
          <w:kern w:val="0"/>
          <w:sz w:val="21"/>
          <w:szCs w:val="21"/>
        </w:rPr>
      </w:pPr>
    </w:p>
    <w:p w14:paraId="1949FA37" w14:textId="75D81D6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Need for Patience in Suffering</w:t>
      </w:r>
    </w:p>
    <w:p w14:paraId="4610CEB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lament in this chapter highlights the need for patience. He expresses his weariness, saying, "What strength do I have, that I should still hope?" (Job 6:11). Yet, through his story, we learn that patience in suffering can lead to growth and deeper faith, as God’s timing is perfect.</w:t>
      </w:r>
    </w:p>
    <w:p w14:paraId="0DD65DC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cultivate patience when facing prolonged suffering like Job did in Job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patience is crucial during times of intense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patient when feeling overwhelmed by life's challenges? </w:t>
      </w:r>
    </w:p>
    <w:p w14:paraId="73D8705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God’s Wisdom</w:t>
      </w:r>
    </w:p>
    <w:p w14:paraId="515A734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questions the wisdom of his friends, stating, "Do you intend to correct my words and treat the words of a desperate man as wind?" (Job 6:26). This teaches us to seek God’s wisdom above human understanding, especially when facing trials. His wisdom is unchanging and reliable.</w:t>
      </w:r>
    </w:p>
    <w:p w14:paraId="160625B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seeking God's wisdom help you navigate personal suffering like Job's experience in Job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friends failed to offer wise counsel, and how can we avoid similar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in challenging situations? </w:t>
      </w:r>
    </w:p>
    <w:p w14:paraId="2E6ABF9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15FFB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953BB3B" w14:textId="77777777" w:rsidR="00BD6887" w:rsidRDefault="00BD6887" w:rsidP="00BD6887">
      <w:pPr>
        <w:spacing w:line="247" w:lineRule="auto"/>
        <w:rPr>
          <w:rFonts w:eastAsia="Times New Roman"/>
          <w:b/>
          <w:bCs/>
          <w:kern w:val="0"/>
          <w:sz w:val="21"/>
          <w:szCs w:val="21"/>
        </w:rPr>
      </w:pPr>
    </w:p>
    <w:p w14:paraId="04E1C808" w14:textId="13FFD9D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Human Frailty</w:t>
      </w:r>
    </w:p>
    <w:p w14:paraId="64C3999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acknowledges his own frailty, saying, "Is my strength like that of stone? Is my flesh made of bronze?" (Job 6:12). This is a humbling reminder of our human limitations and the need to rely on God’s strength rather than our own.</w:t>
      </w:r>
    </w:p>
    <w:p w14:paraId="2DADF428" w14:textId="77777777" w:rsidR="00BD6887" w:rsidRDefault="00BD6887" w:rsidP="00BD6887">
      <w:pPr>
        <w:spacing w:line="247" w:lineRule="auto"/>
      </w:pPr>
      <w:r w:rsidRPr="00F6333B">
        <w:rPr>
          <w:rFonts w:eastAsia="Times New Roman"/>
          <w:kern w:val="0"/>
          <w:sz w:val="21"/>
          <w:szCs w:val="21"/>
        </w:rPr>
        <w:t>1. How can acknowledging human frailty in Job 6 influence your response to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resilience from Job's expression of weakness in Job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our limitations help us support others in their struggles, as seen in Job 6?</w:t>
      </w:r>
    </w:p>
    <w:p w14:paraId="15DDBD6C" w14:textId="1253A35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Trust in God’s Sovereignty</w:t>
      </w:r>
    </w:p>
    <w:p w14:paraId="76B891E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suffering, Job’s story encourages us to trust in God’s sovereignty. He questions, "What is my strength, that I should hope?" (Job 6:11), yet his journey shows that God is in control, even when we don’t understand His ways.</w:t>
      </w:r>
    </w:p>
    <w:p w14:paraId="21C32C0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God's sovereignty when facing overwhelming personal suffering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God's plan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control help you find peace in difficult situations? </w:t>
      </w:r>
    </w:p>
    <w:p w14:paraId="138E1C4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4DDE35"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E1EAE86" w14:textId="77777777" w:rsidR="00BD6887" w:rsidRDefault="00BD6887" w:rsidP="00BD6887">
      <w:pPr>
        <w:spacing w:line="247" w:lineRule="auto"/>
        <w:rPr>
          <w:rFonts w:eastAsia="Times New Roman"/>
          <w:b/>
          <w:bCs/>
          <w:kern w:val="0"/>
          <w:sz w:val="21"/>
          <w:szCs w:val="21"/>
        </w:rPr>
      </w:pPr>
    </w:p>
    <w:p w14:paraId="577DF1C5" w14:textId="6A529B5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Significance of Hope</w:t>
      </w:r>
    </w:p>
    <w:p w14:paraId="15B106D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despair is palpable, yet his story is a testament to the enduring power of hope. He says, "My days have no meaning" (Job 6:11), but through his perseverance, we learn that hope in God can sustain us through the toughest times.</w:t>
      </w:r>
    </w:p>
    <w:p w14:paraId="4360D5C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hope impact your response to personal suffering or challenges, as seen in Job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hope is crucial when facing overwhelming despair, like Job's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hope in difficult times, drawing from Job's expressions in chapter 6? </w:t>
      </w:r>
    </w:p>
    <w:p w14:paraId="74F6F5E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Empathy in Comforting Others</w:t>
      </w:r>
    </w:p>
    <w:p w14:paraId="4145B13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plea for understanding from his friends highlights the role of empathy. He says, "Now you too have proved to be of no help" (Job 6:21). This teaches us to offer genuine empathy and support to those in distress, reflecting Christ’s love.</w:t>
      </w:r>
    </w:p>
    <w:p w14:paraId="29AC20F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show empathy to someone who feels misunderstood like Job in his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empathy is crucial when comforting someone in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comfort is empathetic and not dismissive? </w:t>
      </w:r>
    </w:p>
    <w:p w14:paraId="5B534D78"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883A7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1C59419" w14:textId="77777777" w:rsidR="00BD6887" w:rsidRDefault="00BD6887" w:rsidP="00BD6887">
      <w:pPr>
        <w:spacing w:line="247" w:lineRule="auto"/>
        <w:rPr>
          <w:rFonts w:eastAsia="Times New Roman"/>
          <w:b/>
          <w:bCs/>
          <w:kern w:val="0"/>
          <w:sz w:val="21"/>
          <w:szCs w:val="21"/>
        </w:rPr>
      </w:pPr>
    </w:p>
    <w:p w14:paraId="4B785321" w14:textId="523837E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Necessity of Faith Amidst Doubt</w:t>
      </w:r>
    </w:p>
    <w:p w14:paraId="6219FED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questioning reflects a struggle with doubt, yet his faith remains. He asks, "What is my end, that I should prolong my life?" (Job 6:11). This shows us that faith can coexist with doubt, and trusting God through uncertainty strengthens our relationship with Him.</w:t>
      </w:r>
    </w:p>
    <w:p w14:paraId="1A516BF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faith when experiencing doubt like Job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amidst uncertainty and confusion?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is essential when facing life's unanswered questions and struggles? </w:t>
      </w:r>
    </w:p>
    <w:p w14:paraId="40A8E7D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2AD2BA2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Job’s story assures us of God’s presence in our suffering. Though Job feels abandoned, his journey reveals that God never leaves us. As we face our own trials, we can hold onto the promise that God is always with us, guiding and sustaining us through every storm.</w:t>
      </w:r>
    </w:p>
    <w:p w14:paraId="713D74D0"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assurance of God's presence during times of intense personal suffering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presence when facing feelings of abandonment or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 in God's presence matter when friends fail to provide support, as seen in Job's experience?</w:t>
      </w:r>
      <w:r w:rsidRPr="001B37DC">
        <w:br w:type="page"/>
      </w:r>
    </w:p>
    <w:p w14:paraId="5DB7444D"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7 Teaching Points and Bible Study Questions</w:t>
      </w:r>
    </w:p>
    <w:p w14:paraId="5AC417CF" w14:textId="23CF749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Life's Fleeting Nature</w:t>
      </w:r>
    </w:p>
    <w:p w14:paraId="2FD2583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7:6 reminds us, "My days are swifter than a weaver’s shuttle, and they come to an end without hope." This verse highlights the transient nature of life. It encourages us to make the most of our time, focusing on what truly matters—our relationship with God and others. Life is short, so let’s live with purpose and intention.</w:t>
      </w:r>
    </w:p>
    <w:p w14:paraId="338FCF3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life's fleeting nature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with the time you have, given life's brevity?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life's transience matter in how you handle challenges and setbacks? </w:t>
      </w:r>
    </w:p>
    <w:p w14:paraId="2F0C32AA"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Suffering</w:t>
      </w:r>
    </w:p>
    <w:p w14:paraId="02006F8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lament in this chapter is a raw and honest portrayal of human suffering. It teaches us that it’s okay to express our pain and struggles. God is big enough to handle our questions and doubts. Remember, "For we do not have a high priest who is unable to sympathize with our weaknesses" (Hebrews 4:15).</w:t>
      </w:r>
    </w:p>
    <w:p w14:paraId="65C2C09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expression of suffering help you articulate your own struggles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suffering is important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response to suffering that applies to your life today? </w:t>
      </w:r>
    </w:p>
    <w:p w14:paraId="1A3D739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0BF7F9"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ACC0C19" w14:textId="77777777" w:rsidR="00BD6887" w:rsidRDefault="00BD6887" w:rsidP="00BD6887">
      <w:pPr>
        <w:spacing w:line="247" w:lineRule="auto"/>
        <w:rPr>
          <w:rFonts w:eastAsia="Times New Roman"/>
          <w:b/>
          <w:bCs/>
          <w:kern w:val="0"/>
          <w:sz w:val="21"/>
          <w:szCs w:val="21"/>
        </w:rPr>
      </w:pPr>
    </w:p>
    <w:p w14:paraId="7B625B8F" w14:textId="3F34E1E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Hope</w:t>
      </w:r>
    </w:p>
    <w:p w14:paraId="075F687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Even in despair, Job’s story reminds us of the importance of hope. While Job feels hopeless, we know the end of his story. This encourages us to hold onto hope, trusting that God has a plan even when we can’t see it. "For I know the plans I have for you, declares the LORD" (Jeremiah 29:11).</w:t>
      </w:r>
    </w:p>
    <w:p w14:paraId="7237B69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hope impact your response to life's challenges, as seen in Job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hope is crucial when facing feelings of despair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hope during difficult times? </w:t>
      </w:r>
    </w:p>
    <w:p w14:paraId="5E65518B"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Honest Prayer</w:t>
      </w:r>
    </w:p>
    <w:p w14:paraId="6FF6177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candid conversation with God shows us the value of honest prayer. God desires a genuine relationship with us, where we can bring our true selves before Him. "Cast all your anxiety on Him, because He cares for you" (1 Peter 5:7).</w:t>
      </w:r>
    </w:p>
    <w:p w14:paraId="4EEE0AA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expressing honest emotions in prayer impact your relationship with God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transparency in our prayers, even when we express doubt or frustration?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honest prayers to apply in your own conversations with God? </w:t>
      </w:r>
    </w:p>
    <w:p w14:paraId="5E92FCF5"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66499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C480B19" w14:textId="77777777" w:rsidR="00BD6887" w:rsidRDefault="00BD6887" w:rsidP="00BD6887">
      <w:pPr>
        <w:spacing w:line="247" w:lineRule="auto"/>
        <w:rPr>
          <w:rFonts w:eastAsia="Times New Roman"/>
          <w:b/>
          <w:bCs/>
          <w:kern w:val="0"/>
          <w:sz w:val="21"/>
          <w:szCs w:val="21"/>
        </w:rPr>
      </w:pPr>
    </w:p>
    <w:p w14:paraId="1D1AFF3C" w14:textId="602165B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Mystery of God’s Ways</w:t>
      </w:r>
    </w:p>
    <w:p w14:paraId="2FBE697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7:20 asks, "If I have sinned, what have I done to You, O Watcher of men?" This verse reminds us that God’s ways are often beyond our understanding. Trusting in His wisdom, even when we don’t understand, is a key aspect of faith. "For My thoughts are not your thoughts, neither are your ways My ways" (Isaiah 55:8).</w:t>
      </w:r>
    </w:p>
    <w:p w14:paraId="014503B7" w14:textId="77777777" w:rsidR="00BD6887" w:rsidRDefault="00BD6887" w:rsidP="00BD6887">
      <w:pPr>
        <w:spacing w:line="247" w:lineRule="auto"/>
      </w:pPr>
      <w:r w:rsidRPr="00F6333B">
        <w:rPr>
          <w:rFonts w:eastAsia="Times New Roman"/>
          <w:kern w:val="0"/>
          <w:sz w:val="21"/>
          <w:szCs w:val="21"/>
        </w:rPr>
        <w:t>1. How can you find peace when God's ways seem mysterious and beyond understanding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 is challenging during personal suffering or confusion?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maintain faith when God's actions don't align with your expectations?</w:t>
      </w:r>
    </w:p>
    <w:p w14:paraId="7C8D74E4" w14:textId="141B958D"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Compassionate Friends</w:t>
      </w:r>
    </w:p>
    <w:p w14:paraId="59CA3A5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initially come to comfort him, but their lack of understanding adds to his distress. This teaches us the importance of being compassionate and empathetic to those who are suffering. "Rejoice with those who rejoice; weep with those who weep" (Romans 12:15).</w:t>
      </w:r>
    </w:p>
    <w:p w14:paraId="3E2D5B5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show compassion to a friend experiencing deep suffering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compassionate listening is crucial when supporting a friend in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experience about being a supportive and understanding friend? </w:t>
      </w:r>
    </w:p>
    <w:p w14:paraId="1B5AF6F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91090D"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DF3C2A1" w14:textId="77777777" w:rsidR="00BD6887" w:rsidRDefault="00BD6887" w:rsidP="00BD6887">
      <w:pPr>
        <w:spacing w:line="247" w:lineRule="auto"/>
        <w:rPr>
          <w:rFonts w:eastAsia="Times New Roman"/>
          <w:b/>
          <w:bCs/>
          <w:kern w:val="0"/>
          <w:sz w:val="21"/>
          <w:szCs w:val="21"/>
        </w:rPr>
      </w:pPr>
    </w:p>
    <w:p w14:paraId="6D163833" w14:textId="6C15087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Endurance</w:t>
      </w:r>
    </w:p>
    <w:p w14:paraId="0876F8B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endurance through his trials is a testament to his faith. It encourages us to persevere through our own challenges, knowing that God is with us. "Blessed is the man who perseveres under trial" (James 1:12).</w:t>
      </w:r>
    </w:p>
    <w:p w14:paraId="572F2AA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endurance in suffering inspire you to persevere through your own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through enduring difficult times, as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 is crucial during prolonged periods of hardship, like Job experienced? </w:t>
      </w:r>
    </w:p>
    <w:p w14:paraId="4784947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Rest</w:t>
      </w:r>
    </w:p>
    <w:p w14:paraId="4440C23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7:4 speaks of restless nights, highlighting the importance of rest. In our busy lives, we must remember to find rest in God, who offers peace beyond understanding. "Come to Me, all you who are weary and burdened, and I will give you rest" (Matthew 11:28).</w:t>
      </w:r>
    </w:p>
    <w:p w14:paraId="0366C2A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longing for rest influence your approach to finding peace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significant in overcoming life's struggles, as seen in Job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about balancing work and rest in your own life? </w:t>
      </w:r>
    </w:p>
    <w:p w14:paraId="12F00AD4"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E011B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4B46CCC" w14:textId="77777777" w:rsidR="00BD6887" w:rsidRDefault="00BD6887" w:rsidP="00BD6887">
      <w:pPr>
        <w:spacing w:line="247" w:lineRule="auto"/>
        <w:rPr>
          <w:rFonts w:eastAsia="Times New Roman"/>
          <w:b/>
          <w:bCs/>
          <w:kern w:val="0"/>
          <w:sz w:val="21"/>
          <w:szCs w:val="21"/>
        </w:rPr>
      </w:pPr>
    </w:p>
    <w:p w14:paraId="1845FC8D" w14:textId="1515143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4FF6611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Even when Job feels abandoned, God is present. This assures us that God is always with us, even in our darkest moments. "And surely I am with you always, to the very end of the age" (Matthew 28:20).</w:t>
      </w:r>
    </w:p>
    <w:p w14:paraId="39F6E40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assurance of God's presence during times of personal suffering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feel God's presence when life feels overwhelming?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 in God's presence is challenging during difficult times? </w:t>
      </w:r>
    </w:p>
    <w:p w14:paraId="4F97B1D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Redemption</w:t>
      </w:r>
    </w:p>
    <w:p w14:paraId="098F881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Ultimately, Job’s story points to the promise of redemption. Through Christ, we have the assurance of salvation and eternal life. "For God so loved the world that He gave His one and only Son" (John 3:16). This is the ultimate hope we cling to, no matter our circumstances.</w:t>
      </w:r>
    </w:p>
    <w:p w14:paraId="62657AA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7 remind us of the depth of God’s love and the strength of faith, encouraging us to live with hope and trust in His eternal promises.</w:t>
      </w:r>
    </w:p>
    <w:p w14:paraId="6A203D40"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Job's longing for relief inspire your hope in God's promise of redemption during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despair highlights the need for redemption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Job's struggle about trusting God's promise of redemption in difficult times?</w:t>
      </w:r>
      <w:r w:rsidRPr="001B37DC">
        <w:br w:type="page"/>
      </w:r>
    </w:p>
    <w:p w14:paraId="71DAAA7F"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8 Teaching Points and Bible Study Questions</w:t>
      </w:r>
    </w:p>
    <w:p w14:paraId="6CCBB9B4" w14:textId="78BEB58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Seeking God</w:t>
      </w:r>
    </w:p>
    <w:p w14:paraId="5EA01A1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In Job 8, Bildad the </w:t>
      </w:r>
      <w:proofErr w:type="spellStart"/>
      <w:r w:rsidRPr="00F6333B">
        <w:rPr>
          <w:rFonts w:eastAsia="Times New Roman"/>
          <w:kern w:val="0"/>
          <w:sz w:val="21"/>
          <w:szCs w:val="21"/>
        </w:rPr>
        <w:t>Shuhite</w:t>
      </w:r>
      <w:proofErr w:type="spellEnd"/>
      <w:r w:rsidRPr="00F6333B">
        <w:rPr>
          <w:rFonts w:eastAsia="Times New Roman"/>
          <w:kern w:val="0"/>
          <w:sz w:val="21"/>
          <w:szCs w:val="21"/>
        </w:rPr>
        <w:t xml:space="preserve"> encourages Job to seek God earnestly. This is a reminder for us to prioritize our relationship with God above all else. As it says in Job 8:5, "But if you would earnestly seek God and ask the Almighty for mercy," we are called to turn to God in times of trouble and trust in His wisdom and mercy. Seeking God should be our first response, not our last resort.</w:t>
      </w:r>
    </w:p>
    <w:p w14:paraId="3F14B26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seeking God influence your response to life's challenges, as seen in Job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is emphasized as crucial in times of personal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seeking God in your daily life? </w:t>
      </w:r>
    </w:p>
    <w:p w14:paraId="180CE40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a Pure Heart</w:t>
      </w:r>
    </w:p>
    <w:p w14:paraId="419576E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 emphasizes the importance of purity and integrity. In Job 8:6, he states, "if you are pure and upright, even now He will rouse Himself on your behalf and restore you to your rightful place." This teaches us that living a life of integrity and purity aligns us with God's will and opens the door for His blessings. A pure heart is a powerful tool in our spiritual journey.</w:t>
      </w:r>
    </w:p>
    <w:p w14:paraId="1DFF4DE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a pure heart influence your response to life's challenges, as seen in Job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pure heart is emphasized in seeking God's favor and wisdom in Job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pure heart in your daily interactions? </w:t>
      </w:r>
    </w:p>
    <w:p w14:paraId="6A9AAFF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6CE0C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072924D" w14:textId="77777777" w:rsidR="00BD6887" w:rsidRDefault="00BD6887" w:rsidP="00BD6887">
      <w:pPr>
        <w:spacing w:line="247" w:lineRule="auto"/>
        <w:rPr>
          <w:rFonts w:eastAsia="Times New Roman"/>
          <w:b/>
          <w:bCs/>
          <w:kern w:val="0"/>
          <w:sz w:val="21"/>
          <w:szCs w:val="21"/>
        </w:rPr>
      </w:pPr>
    </w:p>
    <w:p w14:paraId="665BF2BA" w14:textId="36F7833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Learning from the Past</w:t>
      </w:r>
    </w:p>
    <w:p w14:paraId="707BADA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8:8 advises, "Please inquire of past generations and consider the discoveries of their fathers." This verse highlights the value of learning from history and the wisdom of those who have gone before us. By understanding the lessons of the past, we can make informed decisions and avoid repeating mistakes. Scripture is filled with stories that guide us in our walk with God.</w:t>
      </w:r>
    </w:p>
    <w:p w14:paraId="53C2931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learning from past generations' experiences guide your current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historical wisdom is important for personal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effectively apply lessons from past mistakes in your life? </w:t>
      </w:r>
    </w:p>
    <w:p w14:paraId="6A920A6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Fleeting Nature of Life</w:t>
      </w:r>
    </w:p>
    <w:p w14:paraId="7FA6404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 reminds us of the brevity of life in Job 8:9, "For we were born yesterday and know nothing; our days on earth are but a shadow." This perspective encourages us to focus on what truly matters—our relationship with God and the eternal life promised through Christ. Life is short, and we should use our time wisely to serve God and others.</w:t>
      </w:r>
    </w:p>
    <w:p w14:paraId="27FDA1D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life's fleeting nature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with the time you have, given life's brevity?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life's transience encourage you to focus on meaningful relationships and experiences? </w:t>
      </w:r>
    </w:p>
    <w:p w14:paraId="40E5A5C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34AA6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A288FB0" w14:textId="77777777" w:rsidR="00BD6887" w:rsidRDefault="00BD6887" w:rsidP="00BD6887">
      <w:pPr>
        <w:spacing w:line="247" w:lineRule="auto"/>
        <w:rPr>
          <w:rFonts w:eastAsia="Times New Roman"/>
          <w:b/>
          <w:bCs/>
          <w:kern w:val="0"/>
          <w:sz w:val="21"/>
          <w:szCs w:val="21"/>
        </w:rPr>
      </w:pPr>
    </w:p>
    <w:p w14:paraId="483777AC" w14:textId="147A7D6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Consequences of Forgetting God</w:t>
      </w:r>
    </w:p>
    <w:p w14:paraId="12F6D9E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In Job 8:13, Bildad warns, "Such is the destiny of all who forget God;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hope of the godless will perish." This serves as a stark reminder of the consequences of turning away from God. Our hope and security are found in Him alone, and forgetting God leads to a life without true purpose or direction.</w:t>
      </w:r>
    </w:p>
    <w:p w14:paraId="13D8E39E" w14:textId="77777777" w:rsidR="00BD6887" w:rsidRDefault="00BD6887" w:rsidP="00BD6887">
      <w:pPr>
        <w:spacing w:line="247" w:lineRule="auto"/>
      </w:pPr>
      <w:r w:rsidRPr="00F6333B">
        <w:rPr>
          <w:rFonts w:eastAsia="Times New Roman"/>
          <w:kern w:val="0"/>
          <w:sz w:val="21"/>
          <w:szCs w:val="21"/>
        </w:rPr>
        <w:t>1. How can forgetting God impact your daily decision-making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remember God's presence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people often forget God when life is going well?</w:t>
      </w:r>
    </w:p>
    <w:p w14:paraId="0C462C1F" w14:textId="1AA05490"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a Firm Foundation</w:t>
      </w:r>
    </w:p>
    <w:p w14:paraId="7B17685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 uses the metaphor of a plant in Job 8:16-17, illustrating the importance of having deep roots. "He is a well-watered plant in the sunshine, spreading its shoots over the garden." A firm foundation in God’s Word and His promises provides stability and strength, allowing us to thrive even in difficult times.</w:t>
      </w:r>
    </w:p>
    <w:p w14:paraId="4C0BC67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building a firm foundation in faith help you face life's challenges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strong spiritual foundation is crucial during times of personal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foundation daily? </w:t>
      </w:r>
    </w:p>
    <w:p w14:paraId="72AE39B4"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5C930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A03266A" w14:textId="77777777" w:rsidR="00BD6887" w:rsidRDefault="00BD6887" w:rsidP="00BD6887">
      <w:pPr>
        <w:spacing w:line="247" w:lineRule="auto"/>
        <w:rPr>
          <w:rFonts w:eastAsia="Times New Roman"/>
          <w:b/>
          <w:bCs/>
          <w:kern w:val="0"/>
          <w:sz w:val="21"/>
          <w:szCs w:val="21"/>
        </w:rPr>
      </w:pPr>
    </w:p>
    <w:p w14:paraId="7AC8FD9E" w14:textId="32816B6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Assurance of God's Justice</w:t>
      </w:r>
    </w:p>
    <w:p w14:paraId="0BB6A06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8:20 reassures us, "Surely God does not reject a blameless man, nor will He strengthen the hand of evildoers." This verse affirms that God is just and righteous. We can trust that He will ultimately bring justice and vindication to those who live according to His will. Our faithfulness will not go unnoticed by our just God.</w:t>
      </w:r>
    </w:p>
    <w:p w14:paraId="7834F2D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comfort in God's justice during personal trials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justice can strengthen your faith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justice when facing unfair situations? </w:t>
      </w:r>
    </w:p>
    <w:p w14:paraId="22546D3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1BEE5B1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 speaks of restoration in Job 8:21, "He will yet fill your mouth with laughter and your lips with a shout of joy." This is a beautiful promise that God can restore joy and peace to our lives, even after periods of suffering. Our trials are temporary, but God’s restoration is eternal.</w:t>
      </w:r>
    </w:p>
    <w:p w14:paraId="2229CDE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hope in restoration during personal trials, as suggested in Job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future restoration when facing current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 in restoration is important during difficult times? </w:t>
      </w:r>
    </w:p>
    <w:p w14:paraId="6177EFD2"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AF5E36"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BFAA2C2" w14:textId="77777777" w:rsidR="00BD6887" w:rsidRDefault="00BD6887" w:rsidP="00BD6887">
      <w:pPr>
        <w:spacing w:line="247" w:lineRule="auto"/>
        <w:rPr>
          <w:rFonts w:eastAsia="Times New Roman"/>
          <w:b/>
          <w:bCs/>
          <w:kern w:val="0"/>
          <w:sz w:val="21"/>
          <w:szCs w:val="21"/>
        </w:rPr>
      </w:pPr>
    </w:p>
    <w:p w14:paraId="38CD38D7" w14:textId="40BE34C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Value of Humility</w:t>
      </w:r>
    </w:p>
    <w:p w14:paraId="340A57B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Job 8, Bildad’s words remind us of the importance of humility before God. Recognizing our limitations and relying on God’s wisdom is crucial. As we humble ourselves, we open our hearts to God’s guidance and grace, allowing Him to work powerfully in our lives.</w:t>
      </w:r>
    </w:p>
    <w:p w14:paraId="0BD4BA0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humility in difficult times change your perspective and response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seeking wisdom and understanding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and decisions? </w:t>
      </w:r>
    </w:p>
    <w:p w14:paraId="7AF0E272"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062C3C0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8 points us to the hope of redemption. While Bildad’s understanding is limited, we know through the full revelation of Scripture that redemption is found in Jesus Christ. Our ultimate hope lies in His resurrection, which assures us of eternal life and victory over sin and death. As it says in Romans 6:23, "For the wages of sin is death, but the gift of God is eternal life in Christ Jesus our Lord."</w:t>
      </w:r>
    </w:p>
    <w:p w14:paraId="6A08BCAD"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hope in redemption during personal trials, as seen in Job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and mercy from Bildad's perspective in Job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 in redemption matter when facing life's challenges, according to Job 8?</w:t>
      </w:r>
      <w:r w:rsidRPr="001B37DC">
        <w:br w:type="page"/>
      </w:r>
    </w:p>
    <w:p w14:paraId="6C3B1FA6"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9 Teaching Points and Bible Study Questions</w:t>
      </w:r>
    </w:p>
    <w:p w14:paraId="333A053D" w14:textId="3942D3B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Majesty of God’s Wisdom</w:t>
      </w:r>
    </w:p>
    <w:p w14:paraId="53E7B83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9:4, we read, "He is wise in heart and mighty in strength. Who has resisted Him and prospered?" This verse reminds us of the unmatched wisdom and power of God. In our daily lives, acknowledging His supreme wisdom can guide us to make better decisions and trust in His plan, even when we don't fully understand it.</w:t>
      </w:r>
    </w:p>
    <w:p w14:paraId="7B932BF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wisdom in creation influence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humility by acknowledging God's unmatched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wisdom help you trust Him during life's challenges? </w:t>
      </w:r>
    </w:p>
    <w:p w14:paraId="580B551C"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Creation</w:t>
      </w:r>
    </w:p>
    <w:p w14:paraId="45CD090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9:5-6 speaks of God’s ability to move mountains and shake the earth. "He moves mountains without their knowledge and overturns them in His anger." This imagery serves as a powerful reminder of God’s control over creation. When we feel overwhelmed, we can find peace in knowing that the Creator of the universe is in control of our circumstances.</w:t>
      </w:r>
    </w:p>
    <w:p w14:paraId="65E06D6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power in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 by observing the natural world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creative power inspire trust in His plans for your life? </w:t>
      </w:r>
    </w:p>
    <w:p w14:paraId="3E5719E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B964E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81191CE" w14:textId="77777777" w:rsidR="00BD6887" w:rsidRDefault="00BD6887" w:rsidP="00BD6887">
      <w:pPr>
        <w:spacing w:line="247" w:lineRule="auto"/>
        <w:rPr>
          <w:rFonts w:eastAsia="Times New Roman"/>
          <w:b/>
          <w:bCs/>
          <w:kern w:val="0"/>
          <w:sz w:val="21"/>
          <w:szCs w:val="21"/>
        </w:rPr>
      </w:pPr>
    </w:p>
    <w:p w14:paraId="6DD18E56" w14:textId="655FD23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Unfathomable Nature of God</w:t>
      </w:r>
    </w:p>
    <w:p w14:paraId="1B4E607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acknowledges in verse 10, "He does great things beyond searching out, and wonders without number." This teaches us that God’s ways are beyond our comprehension. Embracing this truth can help us cultivate humility and trust, knowing that His plans are always for our good, even when they are beyond our understanding.</w:t>
      </w:r>
    </w:p>
    <w:p w14:paraId="28D8A74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God's unfathomable nature influence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vastness can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wisdom when His ways seem incomprehensible? </w:t>
      </w:r>
    </w:p>
    <w:p w14:paraId="1A97138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30D52B1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9:14-15, Job questions how he could possibly answer God or choose his words before Him. "How then can I answer Him or choose my arguments against Him?" This highlights the importance of humility in our relationship with God. Recognizing our limitations and His greatness can lead us to a deeper reliance on His grace.</w:t>
      </w:r>
    </w:p>
    <w:p w14:paraId="7CE2CD4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humility in difficult times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questioning or understanding God's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w:t>
      </w:r>
    </w:p>
    <w:p w14:paraId="127B832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44C12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ADA6863" w14:textId="77777777" w:rsidR="00BD6887" w:rsidRDefault="00BD6887" w:rsidP="00BD6887">
      <w:pPr>
        <w:spacing w:line="247" w:lineRule="auto"/>
        <w:rPr>
          <w:rFonts w:eastAsia="Times New Roman"/>
          <w:b/>
          <w:bCs/>
          <w:kern w:val="0"/>
          <w:sz w:val="21"/>
          <w:szCs w:val="21"/>
        </w:rPr>
      </w:pPr>
    </w:p>
    <w:p w14:paraId="23EAC270" w14:textId="27B30BD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Human Limitations</w:t>
      </w:r>
    </w:p>
    <w:p w14:paraId="003216D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9:20 states, "Though I were righteous, my own mouth would condemn me; though I were blameless, it would declare me guilty." This verse underscores the reality of human imperfection. It’s a reminder that our righteousness comes not from ourselves but through faith in Christ, who redeems us.</w:t>
      </w:r>
    </w:p>
    <w:p w14:paraId="47A349F6" w14:textId="77777777" w:rsidR="00BD6887" w:rsidRDefault="00BD6887" w:rsidP="00BD6887">
      <w:pPr>
        <w:spacing w:line="247" w:lineRule="auto"/>
      </w:pPr>
      <w:r w:rsidRPr="00F6333B">
        <w:rPr>
          <w:rFonts w:eastAsia="Times New Roman"/>
          <w:kern w:val="0"/>
          <w:sz w:val="21"/>
          <w:szCs w:val="21"/>
        </w:rPr>
        <w:t>1. How can acknowledging our limitations improve our relationship with God and others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human limitations is essential for personal growth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Job's perspective on limitations to handle life's challenges more effectively?</w:t>
      </w:r>
    </w:p>
    <w:p w14:paraId="2B0E2E2F" w14:textId="12043CF5"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a Mediator</w:t>
      </w:r>
    </w:p>
    <w:p w14:paraId="5A0E813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expresses a longing for a mediator in verse 33, "Nor is there a mediator between us, to lay his hand upon us both." This foreshadows the role of Jesus Christ as our mediator, bridging the gap between humanity and God. Through Christ, we have direct access to the Father, a truth that should fill us with gratitude and hope.</w:t>
      </w:r>
    </w:p>
    <w:p w14:paraId="797FE10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our need for a mediator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mediator is essential in resolving conflicts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mediation in your relationship with God and others? </w:t>
      </w:r>
    </w:p>
    <w:p w14:paraId="207BAE06"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BA020F"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A01726B" w14:textId="77777777" w:rsidR="00BD6887" w:rsidRDefault="00BD6887" w:rsidP="00BD6887">
      <w:pPr>
        <w:spacing w:line="247" w:lineRule="auto"/>
        <w:rPr>
          <w:rFonts w:eastAsia="Times New Roman"/>
          <w:b/>
          <w:bCs/>
          <w:kern w:val="0"/>
          <w:sz w:val="21"/>
          <w:szCs w:val="21"/>
        </w:rPr>
      </w:pPr>
    </w:p>
    <w:p w14:paraId="39E9101B" w14:textId="55EDAC8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Sovereignty of God</w:t>
      </w:r>
    </w:p>
    <w:p w14:paraId="3D1B9CC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9:12, we read, "If He snatches away, who can hinder Him? Who can say to Him, ‘What are You doing?’" This verse emphasizes God’s sovereignty over all things. Trusting in His sovereign will can bring us comfort, knowing that nothing happens outside of His divine purpose.</w:t>
      </w:r>
    </w:p>
    <w:p w14:paraId="675A1DE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God's sovereignty in Job 9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helps in trusting His plans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daily decisions with God's sovereign will? </w:t>
      </w:r>
    </w:p>
    <w:p w14:paraId="073A668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Challenge of Suffering</w:t>
      </w:r>
    </w:p>
    <w:p w14:paraId="667B748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discourse in this chapter reflects the struggle of understanding suffering. While we may not always grasp the reasons behind our trials, we can be assured that God is with us in our suffering, working all things for our ultimate good and His glory.</w:t>
      </w:r>
    </w:p>
    <w:p w14:paraId="293216B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faith when suffering seems unjust and overwhelming, like Job's experience in Job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and God through personal challenges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Job questions God's justice, and how can this shape your response to suffering? </w:t>
      </w:r>
    </w:p>
    <w:p w14:paraId="45C4333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79C9E2"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2FE1F3C" w14:textId="77777777" w:rsidR="00BD6887" w:rsidRDefault="00BD6887" w:rsidP="00BD6887">
      <w:pPr>
        <w:spacing w:line="247" w:lineRule="auto"/>
        <w:rPr>
          <w:rFonts w:eastAsia="Times New Roman"/>
          <w:b/>
          <w:bCs/>
          <w:kern w:val="0"/>
          <w:sz w:val="21"/>
          <w:szCs w:val="21"/>
        </w:rPr>
      </w:pPr>
    </w:p>
    <w:p w14:paraId="019E42C0" w14:textId="7842BA9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Call to Persevere in Faith</w:t>
      </w:r>
    </w:p>
    <w:p w14:paraId="2F73722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struggles, Job continues to seek God. This perseverance is a powerful lesson for us to remain steadfast in our faith, even when faced with challenges. As James 1:12 reminds us, "Blessed is the man who perseveres under trial."</w:t>
      </w:r>
    </w:p>
    <w:p w14:paraId="7AF00B8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faith when facing challenges like Job's struggles in Job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in faith is crucial during times of doubt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feeling overwhelmed? </w:t>
      </w:r>
    </w:p>
    <w:p w14:paraId="65F8187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79CEA52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9 reminds us that God is just. Though we may not see immediate justice in this world, we can trust that God will ultimately set all things right. This assurance encourages us to live righteously and to trust in His perfect timing.</w:t>
      </w:r>
    </w:p>
    <w:p w14:paraId="07A2BDE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9 offer profound insights into the nature of God and our relationship with Him. May they inspire you to deepen your faith and trust in His eternal wisdom and love.</w:t>
      </w:r>
    </w:p>
    <w:p w14:paraId="095C4720"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assurance in God's justice when facing personal trials or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your own experiences of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justice matter in your daily decision-making and interactions with others?</w:t>
      </w:r>
      <w:r w:rsidRPr="001B37DC">
        <w:br w:type="page"/>
      </w:r>
    </w:p>
    <w:p w14:paraId="342141EF"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10 Teaching Points and Bible Study Questions</w:t>
      </w:r>
    </w:p>
    <w:p w14:paraId="7AEB4736" w14:textId="5A01008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Embrace Honest Communication with God</w:t>
      </w:r>
    </w:p>
    <w:p w14:paraId="2F17D73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10, we see Job pouring out his heart to God, expressing his confusion and pain. This teaches us the importance of honest communication with our Creator. God desires a genuine relationship with us, where we can bring our burdens and questions to Him. As Job says, "I will say to God: Do not condemn me! Let me know why You prosecute me" (Job 10:2). This openness is a vital part of our faith journey.</w:t>
      </w:r>
    </w:p>
    <w:p w14:paraId="40A7D80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incorporate honest communication with God into your daily prayer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doubts to God can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about being transparent with God during difficult times? </w:t>
      </w:r>
    </w:p>
    <w:p w14:paraId="021690B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36BA2A4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acknowledges God's power and control over all creation, even in his suffering. He recognizes that God is the ultimate authority, saying, "Your hands shaped me and altogether formed me" (Job 10:8). This reminds us to trust in God's sovereignty, knowing that He has a purpose for everything, even when we don't understand it.</w:t>
      </w:r>
    </w:p>
    <w:p w14:paraId="1EF493F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trust in God's sovereignty when facing personal suffering or confusion like Job?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control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sovereignty is challenging when circumstances seem unjust or unfair? </w:t>
      </w:r>
    </w:p>
    <w:p w14:paraId="7841DBE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30BE4E"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79F9682" w14:textId="77777777" w:rsidR="00BD6887" w:rsidRDefault="00BD6887" w:rsidP="00BD6887">
      <w:pPr>
        <w:spacing w:line="247" w:lineRule="auto"/>
        <w:rPr>
          <w:rFonts w:eastAsia="Times New Roman"/>
          <w:b/>
          <w:bCs/>
          <w:kern w:val="0"/>
          <w:sz w:val="21"/>
          <w:szCs w:val="21"/>
        </w:rPr>
      </w:pPr>
    </w:p>
    <w:p w14:paraId="27DCBDED" w14:textId="0101A83B"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Seek Understanding, Not Just Answers</w:t>
      </w:r>
    </w:p>
    <w:p w14:paraId="5A6EEF1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dialogue with God shows his desire to understand his situation, not just to find a quick fix. He asks, "Does it please You to oppress me, to reject the work of Your hands?" (Job 10:3). This encourages us to seek deeper understanding and wisdom in our trials, rather than simply seeking immediate solutions.</w:t>
      </w:r>
    </w:p>
    <w:p w14:paraId="6CD7DFF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seek deeper understanding when facing personal suffering, rather than just seeking quick answers?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question and reflect during difficult times,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approach to questioning God that applies to your own struggles? </w:t>
      </w:r>
    </w:p>
    <w:p w14:paraId="30B8A61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Human Frailty</w:t>
      </w:r>
    </w:p>
    <w:p w14:paraId="36C83DE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lament highlights the frailty of human life, as he reflects on his own mortality. He states, "Remember that You molded me like clay. Will You now return me to dust?" (Job 10:9). This serves as a reminder of our dependence on God and the temporary nature of our earthly existence.</w:t>
      </w:r>
    </w:p>
    <w:p w14:paraId="3AFAE12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human frailty deepen your reliance on God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embrace your limitations and seek God's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our weaknesses lead to greater empathy and understanding towards others? </w:t>
      </w:r>
    </w:p>
    <w:p w14:paraId="279FD108"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94B74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FA6DAE0" w14:textId="77777777" w:rsidR="00BD6887" w:rsidRDefault="00BD6887" w:rsidP="00BD6887">
      <w:pPr>
        <w:spacing w:line="247" w:lineRule="auto"/>
        <w:rPr>
          <w:rFonts w:eastAsia="Times New Roman"/>
          <w:b/>
          <w:bCs/>
          <w:kern w:val="0"/>
          <w:sz w:val="21"/>
          <w:szCs w:val="21"/>
        </w:rPr>
      </w:pPr>
    </w:p>
    <w:p w14:paraId="459CEED6" w14:textId="1D48746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Recognize God's Compassion</w:t>
      </w:r>
    </w:p>
    <w:p w14:paraId="308354C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suffering, Job acknowledges God's past kindness and care, saying, "You granted me life and loving devotion, and Your care has preserved my spirit" (Job 10:12). This teaches us to remember God's compassion and faithfulness, even when we face difficult times.</w:t>
      </w:r>
    </w:p>
    <w:p w14:paraId="15DE4651" w14:textId="77777777" w:rsidR="00BD6887" w:rsidRDefault="00BD6887" w:rsidP="00BD6887">
      <w:pPr>
        <w:spacing w:line="247" w:lineRule="auto"/>
      </w:pPr>
      <w:r w:rsidRPr="00F6333B">
        <w:rPr>
          <w:rFonts w:eastAsia="Times New Roman"/>
          <w:kern w:val="0"/>
          <w:sz w:val="21"/>
          <w:szCs w:val="21"/>
        </w:rPr>
        <w:t>1. How can you recognize God's compassion in your life during times of personal suffering or confusion?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compassion is important when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compassion when feeling overwhelmed or misunderstood?</w:t>
      </w:r>
    </w:p>
    <w:p w14:paraId="7A29708E" w14:textId="58502668"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Complexity of Suffering</w:t>
      </w:r>
    </w:p>
    <w:p w14:paraId="22CFF8D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experience shows that suffering is complex and not always a result of personal sin. He questions, "Why then did You bring me out of the womb?" (Job 10:18). This reminds us that suffering can have multiple layers and purposes, and it's not always a direct consequence of our actions.</w:t>
      </w:r>
    </w:p>
    <w:p w14:paraId="1F8A105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Job's suffering help you navigate your own difficult experiences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questions God's intentions, and how does this relate to your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honesty with God when facing your own complex emotions? </w:t>
      </w:r>
    </w:p>
    <w:p w14:paraId="215A4D08"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D12D4F"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D9A4EB0" w14:textId="77777777" w:rsidR="00BD6887" w:rsidRDefault="00BD6887" w:rsidP="00BD6887">
      <w:pPr>
        <w:spacing w:line="247" w:lineRule="auto"/>
        <w:rPr>
          <w:rFonts w:eastAsia="Times New Roman"/>
          <w:b/>
          <w:bCs/>
          <w:kern w:val="0"/>
          <w:sz w:val="21"/>
          <w:szCs w:val="21"/>
        </w:rPr>
      </w:pPr>
    </w:p>
    <w:p w14:paraId="0EA0E6D2" w14:textId="60C4165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Maintain Integrity in Trials</w:t>
      </w:r>
    </w:p>
    <w:p w14:paraId="4DC3AF4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his ordeal, Job maintains his integrity and refuses to curse God. His steadfastness is a powerful example for us, as he declares, "I am blameless, yet I do not know myself; I despise my life" (Job 10:7). This encourages us to hold onto our faith and integrity, even when life is challenging.</w:t>
      </w:r>
    </w:p>
    <w:p w14:paraId="6727F7F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integrity when feeling misunderstood or wronged, as Job did in his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uphold your values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integrity is crucial when facing personal hardships? </w:t>
      </w:r>
    </w:p>
    <w:p w14:paraId="0361331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the Gift of Life</w:t>
      </w:r>
    </w:p>
    <w:p w14:paraId="42F1200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reflections on life and death remind us of the preciousness of life. He laments, "Are not my days few? Withdraw from me, that I may have a little comfort" (Job 10:20). This teaches us to cherish the life God has given us and to seek His comfort in times of distress.</w:t>
      </w:r>
    </w:p>
    <w:p w14:paraId="37670C0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value in life during times of suffering, as Job did in Job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appreciate life when feeling overwhelmed by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meaning in life, even when facing adversity like Job? </w:t>
      </w:r>
    </w:p>
    <w:p w14:paraId="6A2CCDF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F4D2C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B6F0D94" w14:textId="77777777" w:rsidR="00BD6887" w:rsidRDefault="00BD6887" w:rsidP="00BD6887">
      <w:pPr>
        <w:spacing w:line="247" w:lineRule="auto"/>
        <w:rPr>
          <w:rFonts w:eastAsia="Times New Roman"/>
          <w:b/>
          <w:bCs/>
          <w:kern w:val="0"/>
          <w:sz w:val="21"/>
          <w:szCs w:val="21"/>
        </w:rPr>
      </w:pPr>
    </w:p>
    <w:p w14:paraId="0746488F" w14:textId="0A467123"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Seek God's Presence in Darkness</w:t>
      </w:r>
    </w:p>
    <w:p w14:paraId="2E5A56C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feels abandoned and in darkness, yet he continues to seek God's presence. He expresses his longing, "Why then did You bring me out of the womb?" (Job 10:18). This encourages us to seek God's presence and guidance, even when we feel lost or alone.</w:t>
      </w:r>
    </w:p>
    <w:p w14:paraId="5ABF554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seek God's presence when feeling overwhelmed by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during times of darkness and confusion?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 in God's presence is crucial when facing personal struggles? </w:t>
      </w:r>
    </w:p>
    <w:p w14:paraId="79364CF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Ultimate Justice</w:t>
      </w:r>
    </w:p>
    <w:p w14:paraId="333496D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Job's story points us to the hope of God's ultimate justice and restoration. Though he struggles, he trusts that God will eventually make things right. This hope is echoed throughout Scripture, reminding us that our trials are temporary and that God's justice will prevail in the end.</w:t>
      </w:r>
    </w:p>
    <w:p w14:paraId="038ADB85"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hope in God's justice when facing personal suffering or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Job's struggle with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ultimate justice matter in your daily life decisions?</w:t>
      </w:r>
      <w:r w:rsidRPr="001B37DC">
        <w:br w:type="page"/>
      </w:r>
    </w:p>
    <w:p w14:paraId="01144002"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11 Teaching Points and Bible Study Questions</w:t>
      </w:r>
    </w:p>
    <w:p w14:paraId="00E8332B" w14:textId="7E68B3A3"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Embrace Humility and Seek Understanding</w:t>
      </w:r>
    </w:p>
    <w:p w14:paraId="66FFB31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11, Zophar challenges Job to consider the vastness of God's wisdom. He says, "Can you fathom the deep things of God or discover the limits of the Almighty?" (Job 11:7). This reminds us to approach life with humility, recognizing that our understanding is limited. Embrace the opportunity to learn and grow, trusting that God’s wisdom surpasses our own.</w:t>
      </w:r>
    </w:p>
    <w:p w14:paraId="7A856C3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humility help you better understand others' perspectives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understanding is crucial when facing personal trials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w:t>
      </w:r>
    </w:p>
    <w:p w14:paraId="6B95BE84"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Sovereignty</w:t>
      </w:r>
    </w:p>
    <w:p w14:paraId="6ABAB8E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 emphasizes God's supreme power, stating, "If He comes along to imprison you or convenes a court, who can stop Him?" (Job 11:10). This serves as a reminder that God is in control of all circumstances. Acknowledging His sovereignty can bring peace and assurance, knowing that He orchestrates everything for a purpose.</w:t>
      </w:r>
    </w:p>
    <w:p w14:paraId="18534B0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God's sovereignty change your response to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bring peace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your daily decisions? </w:t>
      </w:r>
    </w:p>
    <w:p w14:paraId="2155A69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CCC94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EB0A3E7" w14:textId="77777777" w:rsidR="00BD6887" w:rsidRDefault="00BD6887" w:rsidP="00BD6887">
      <w:pPr>
        <w:spacing w:line="247" w:lineRule="auto"/>
        <w:rPr>
          <w:rFonts w:eastAsia="Times New Roman"/>
          <w:b/>
          <w:bCs/>
          <w:kern w:val="0"/>
          <w:sz w:val="21"/>
          <w:szCs w:val="21"/>
        </w:rPr>
      </w:pPr>
    </w:p>
    <w:p w14:paraId="4E715934" w14:textId="2C5331F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6D77F2A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 urges Job to "direct your heart and stretch out your hands to Him" (Job 11:13). This highlights the importance of repentance and turning back to God. When we stray, returning to Him with a sincere heart opens the door to forgiveness and restoration.</w:t>
      </w:r>
    </w:p>
    <w:p w14:paraId="2DA618C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incorporate repentance into your daily life to foster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mistakes is crucial for building stronger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meaningful change and transformation? </w:t>
      </w:r>
    </w:p>
    <w:p w14:paraId="5810CDF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Renewal</w:t>
      </w:r>
    </w:p>
    <w:p w14:paraId="17BAC13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 assures Job that if he repents, "your life will be brighter than noonday; its darkness will be like the morning" (Job 11:17). This is a powerful promise of renewal and hope. No matter how dark our circumstances, turning to God can bring a new dawn and a fresh start.</w:t>
      </w:r>
    </w:p>
    <w:p w14:paraId="729258A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the promise of renewal in Job 11 to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embracing the concept of renewal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idea of renewal offer comfort during times of uncertainty or hardship? </w:t>
      </w:r>
    </w:p>
    <w:p w14:paraId="12EB733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856E0E"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153427F" w14:textId="77777777" w:rsidR="00BD6887" w:rsidRDefault="00BD6887" w:rsidP="00BD6887">
      <w:pPr>
        <w:spacing w:line="247" w:lineRule="auto"/>
        <w:rPr>
          <w:rFonts w:eastAsia="Times New Roman"/>
          <w:b/>
          <w:bCs/>
          <w:kern w:val="0"/>
          <w:sz w:val="21"/>
          <w:szCs w:val="21"/>
        </w:rPr>
      </w:pPr>
    </w:p>
    <w:p w14:paraId="7360E9EB" w14:textId="09DBD3A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Hope</w:t>
      </w:r>
    </w:p>
    <w:p w14:paraId="67FACCF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11:18, Zophar says, "You will be secure, because there is hope." Hope is a powerful motivator that can sustain us through trials. By placing our hope in God, we find security and strength to face whatever comes our way.</w:t>
      </w:r>
    </w:p>
    <w:p w14:paraId="29A481FE" w14:textId="77777777" w:rsidR="00BD6887" w:rsidRDefault="00BD6887" w:rsidP="00BD6887">
      <w:pPr>
        <w:spacing w:line="247" w:lineRule="auto"/>
      </w:pPr>
      <w:r w:rsidRPr="00F6333B">
        <w:rPr>
          <w:rFonts w:eastAsia="Times New Roman"/>
          <w:kern w:val="0"/>
          <w:sz w:val="21"/>
          <w:szCs w:val="21"/>
        </w:rPr>
        <w:t>1. How can embracing hope in difficult times transform your perspective and actions, as seen in Job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a positive outcome during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hope influence your ability to overcome adversity, according to Job 11?</w:t>
      </w:r>
    </w:p>
    <w:p w14:paraId="061E19E9" w14:textId="1945E665"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Integrity</w:t>
      </w:r>
    </w:p>
    <w:p w14:paraId="4BD4A23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 encourages Job to "put away the iniquity that is in your hand" (Job 11:14). Living with integrity is crucial. It not only honors God but also builds trust and respect with others. Strive to live a life that reflects your values and beliefs.</w:t>
      </w:r>
    </w:p>
    <w:p w14:paraId="375EDB2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integrity impact your relationships and reputation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essential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your actions align with your values and beliefs? </w:t>
      </w:r>
    </w:p>
    <w:p w14:paraId="6A68921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C637A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6DD7DEA" w14:textId="77777777" w:rsidR="00BD6887" w:rsidRDefault="00BD6887" w:rsidP="00BD6887">
      <w:pPr>
        <w:spacing w:line="247" w:lineRule="auto"/>
        <w:rPr>
          <w:rFonts w:eastAsia="Times New Roman"/>
          <w:b/>
          <w:bCs/>
          <w:kern w:val="0"/>
          <w:sz w:val="21"/>
          <w:szCs w:val="21"/>
        </w:rPr>
      </w:pPr>
    </w:p>
    <w:p w14:paraId="4D0A97EC" w14:textId="3352499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Assurance of Peace</w:t>
      </w:r>
    </w:p>
    <w:p w14:paraId="2A73256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 promises that if Job turns to God, "you will lie down without fear, and many will court your favor" (Job 11:19). This assurance of peace is a reminder that God’s presence can calm our fears and anxieties. Trust in Him to provide peace that surpasses understanding.</w:t>
      </w:r>
    </w:p>
    <w:p w14:paraId="1E6DE29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seeking God's wisdom lead to a deeper sense of peace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understanding during times of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embracing humility and repentance contribute to experiencing peace and assurance? </w:t>
      </w:r>
    </w:p>
    <w:p w14:paraId="789B7BD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Ignorance</w:t>
      </w:r>
    </w:p>
    <w:p w14:paraId="7FEB135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Zophar warns that "the eyes of the wicked will fail, and escape will elude them" (Job 11:20). Ignorance of God’s ways </w:t>
      </w:r>
      <w:proofErr w:type="gramStart"/>
      <w:r w:rsidRPr="00F6333B">
        <w:rPr>
          <w:rFonts w:eastAsia="Times New Roman"/>
          <w:kern w:val="0"/>
          <w:sz w:val="21"/>
          <w:szCs w:val="21"/>
        </w:rPr>
        <w:t>leads</w:t>
      </w:r>
      <w:proofErr w:type="gramEnd"/>
      <w:r w:rsidRPr="00F6333B">
        <w:rPr>
          <w:rFonts w:eastAsia="Times New Roman"/>
          <w:kern w:val="0"/>
          <w:sz w:val="21"/>
          <w:szCs w:val="21"/>
        </w:rPr>
        <w:t xml:space="preserve"> to spiritual blindness and missed opportunities. Seek wisdom and understanding to avoid the pitfalls of ignorance.</w:t>
      </w:r>
    </w:p>
    <w:p w14:paraId="7852C76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our ignorance lead to personal growth and deeper understanding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acknowledging areas where you lack knowledge or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admitting ignorance sometimes feel challenging, and how can overcoming this improve relationships? </w:t>
      </w:r>
    </w:p>
    <w:p w14:paraId="3B524F2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0E65B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B9943D9" w14:textId="77777777" w:rsidR="00BD6887" w:rsidRDefault="00BD6887" w:rsidP="00BD6887">
      <w:pPr>
        <w:spacing w:line="247" w:lineRule="auto"/>
        <w:rPr>
          <w:rFonts w:eastAsia="Times New Roman"/>
          <w:b/>
          <w:bCs/>
          <w:kern w:val="0"/>
          <w:sz w:val="21"/>
          <w:szCs w:val="21"/>
        </w:rPr>
      </w:pPr>
    </w:p>
    <w:p w14:paraId="1AB8948F" w14:textId="20605B3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Call to Trust in God's Justice</w:t>
      </w:r>
    </w:p>
    <w:p w14:paraId="3627F93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Zophar’s discourse underscores the belief in God’s ultimate justice. Even when life seems unfair, trust that God will right all wrongs in His perfect timing. This trust can sustain us through life’s injustices, knowing that God’s justice will prevail.</w:t>
      </w:r>
    </w:p>
    <w:p w14:paraId="3690362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 or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justice is challenging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justice daily? </w:t>
      </w:r>
    </w:p>
    <w:p w14:paraId="55795B97"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Encouragement to Persevere</w:t>
      </w:r>
    </w:p>
    <w:p w14:paraId="2BBB944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Zophar’s words encourage perseverance. Despite the challenges Job faces, the call is to remain steadfast in faith. Perseverance in faith, even when answers are elusive, strengthens our relationship with God and builds character.</w:t>
      </w:r>
    </w:p>
    <w:p w14:paraId="5633911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11 remind us of the importance of humility, repentance, hope, and trust in God’s sovereignty. As we navigate life’s challenges, let these truths guide and inspire us to live faithfully and purposefully.</w:t>
      </w:r>
    </w:p>
    <w:p w14:paraId="13526638"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strength to persevere when facing unjust criticism like Job did in Job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maintaining faith during challenging times, as encouraged in Job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perseverance is important when dealing with misunderstandings or false accusations, as seen in Job 11?</w:t>
      </w:r>
      <w:r w:rsidRPr="001B37DC">
        <w:br w:type="page"/>
      </w:r>
    </w:p>
    <w:p w14:paraId="5B2828AA"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12 Teaching Points and Bible Study Questions</w:t>
      </w:r>
    </w:p>
    <w:p w14:paraId="2EACF60C" w14:textId="31CCB78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Wisdom Belongs to God</w:t>
      </w:r>
    </w:p>
    <w:p w14:paraId="3C68009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12:13, we read, "Wisdom and strength belong to God; counsel and understanding are His." This verse reminds us that true wisdom is not found in human intellect or worldly knowledge but in God alone. When we seek guidance, we should turn to Him, trusting that His understanding surpasses all. By aligning our decisions with His wisdom, we can navigate life's challenges with confidence and clarity.</w:t>
      </w:r>
    </w:p>
    <w:p w14:paraId="7CEBF06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wisdom in creation influence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wisdom can bring peace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wisdom in challenging situations? </w:t>
      </w:r>
    </w:p>
    <w:p w14:paraId="0272A52B"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Creation</w:t>
      </w:r>
    </w:p>
    <w:p w14:paraId="03371EF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12:10 states, "The life of every living thing is in His hand, as well as the breath of all mankind." This powerful truth underscores God's sovereignty over all creation. Recognizing that every breath we take is a gift from Him can inspire gratitude and humility. It encourages us to live purposefully, knowing that our lives are held in the hands of a loving Creator.</w:t>
      </w:r>
    </w:p>
    <w:p w14:paraId="74AABF7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sovereignty over creation influence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nature can bring peace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creation about trusting God's plan in your daily life? </w:t>
      </w:r>
    </w:p>
    <w:p w14:paraId="06C04F3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7170A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644E9F1" w14:textId="77777777" w:rsidR="00BD6887" w:rsidRDefault="00BD6887" w:rsidP="00BD6887">
      <w:pPr>
        <w:spacing w:line="247" w:lineRule="auto"/>
        <w:rPr>
          <w:rFonts w:eastAsia="Times New Roman"/>
          <w:b/>
          <w:bCs/>
          <w:kern w:val="0"/>
          <w:sz w:val="21"/>
          <w:szCs w:val="21"/>
        </w:rPr>
      </w:pPr>
    </w:p>
    <w:p w14:paraId="55814199" w14:textId="61FBDC7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Limits of Human Understanding</w:t>
      </w:r>
    </w:p>
    <w:p w14:paraId="5ABE747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12:3, Job acknowledges, "But I also have a mind like you; I am not inferior to you. Who does not know such things as these?" Here, Job points out that human understanding is limited. We may think we know it all, but only God sees the full picture. This lesson teaches us to approach life with humility, always open to learning and growing in our faith.</w:t>
      </w:r>
    </w:p>
    <w:p w14:paraId="5786793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the limits of human understanding impact your daily decision-making and problem-solving?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wisdom beyond human knowledge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humility when faced with things you don't understand? </w:t>
      </w:r>
    </w:p>
    <w:p w14:paraId="5CE5A64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Creation</w:t>
      </w:r>
    </w:p>
    <w:p w14:paraId="71289D1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12:7-8 invites us to "ask the animals, and they will instruct you; ask the birds of the air, and they will tell you. Or speak to the earth, and it will teach you." Nature itself testifies to God's power and creativity. Observing the world around us can deepen our appreciation for His handiwork and remind us of His presence in every aspect of life.</w:t>
      </w:r>
    </w:p>
    <w:p w14:paraId="3E1FC7D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 deepen your understanding of God's power in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power in creation can impact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creation to strengthen your faith during challenging times? </w:t>
      </w:r>
    </w:p>
    <w:p w14:paraId="702BC27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8A3A09"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CEC19F6" w14:textId="77777777" w:rsidR="00BD6887" w:rsidRDefault="00BD6887" w:rsidP="00BD6887">
      <w:pPr>
        <w:spacing w:line="247" w:lineRule="auto"/>
        <w:rPr>
          <w:rFonts w:eastAsia="Times New Roman"/>
          <w:b/>
          <w:bCs/>
          <w:kern w:val="0"/>
          <w:sz w:val="21"/>
          <w:szCs w:val="21"/>
        </w:rPr>
      </w:pPr>
    </w:p>
    <w:p w14:paraId="64422B0A" w14:textId="6FE12F9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Control Over Nations</w:t>
      </w:r>
    </w:p>
    <w:p w14:paraId="597A17B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12:23 reveals, "He makes nations great, and He destroys them; He enlarges nations, and He disperses them." This verse highlights God's control over the rise and fall of nations. It reassures us that no matter the political climate, God remains in control. Our trust should be in Him, not in earthly powers, as He orchestrates history according to His divine plan.</w:t>
      </w:r>
    </w:p>
    <w:p w14:paraId="4D5E8DB9" w14:textId="77777777" w:rsidR="00BD6887" w:rsidRDefault="00BD6887" w:rsidP="00BD6887">
      <w:pPr>
        <w:spacing w:line="247" w:lineRule="auto"/>
      </w:pPr>
      <w:r w:rsidRPr="00F6333B">
        <w:rPr>
          <w:rFonts w:eastAsia="Times New Roman"/>
          <w:kern w:val="0"/>
          <w:sz w:val="21"/>
          <w:szCs w:val="21"/>
        </w:rPr>
        <w:t>1. How can recognizing God's control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sovereignty over nations can impact your personal sense of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belief in God's control over national affairs?</w:t>
      </w:r>
    </w:p>
    <w:p w14:paraId="0303754A" w14:textId="6B80F5B2"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Silence and Reflection</w:t>
      </w:r>
    </w:p>
    <w:p w14:paraId="36B7428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12:11, we find, "Does not the ear test words as the tongue tastes food?" This metaphor encourages us to be discerning listeners, valuing silence and reflection. By taking time to ponder and pray, we can better understand God's will and respond wisely to life's situations. Silence can be a powerful tool for spiritual growth and discernment.</w:t>
      </w:r>
    </w:p>
    <w:p w14:paraId="2F7FA95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practicing silence and reflection enhance your understanding of life's challenges, as seen in Job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values silence in the face of adversity,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12 about the importance of reflection before responding to criticism? </w:t>
      </w:r>
    </w:p>
    <w:p w14:paraId="3E3042D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644A0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1A9BB57" w14:textId="77777777" w:rsidR="00BD6887" w:rsidRDefault="00BD6887" w:rsidP="00BD6887">
      <w:pPr>
        <w:spacing w:line="247" w:lineRule="auto"/>
        <w:rPr>
          <w:rFonts w:eastAsia="Times New Roman"/>
          <w:b/>
          <w:bCs/>
          <w:kern w:val="0"/>
          <w:sz w:val="21"/>
          <w:szCs w:val="21"/>
        </w:rPr>
      </w:pPr>
    </w:p>
    <w:p w14:paraId="4F90EC03" w14:textId="7BFDC63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Suffering</w:t>
      </w:r>
    </w:p>
    <w:p w14:paraId="05BB14C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story is a testament to the reality of suffering. In Job 12:4, he laments, "I am a laughingstock to my friends, though I called on God and He answered." Suffering is part of the human experience, but it doesn't mean God has abandoned us. Instead, it can be an opportunity to deepen our faith and reliance on Him, trusting that He is with us in every trial.</w:t>
      </w:r>
    </w:p>
    <w:p w14:paraId="75188FB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perspective on suffering in Job 12 influence your response to personal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sovereignty in suffering is crucial for enduring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12 about finding wisdom and strength amid suffering? </w:t>
      </w:r>
    </w:p>
    <w:p w14:paraId="4A4DA077"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Integrity</w:t>
      </w:r>
    </w:p>
    <w:p w14:paraId="1F11D85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unwavering integrity is evident throughout his trials. In Job 12:4, he maintains his righteousness despite being mocked. This teaches us the importance of holding onto our integrity, even when faced with adversity. Our character should reflect our faith, serving as a testament to God's work in our lives.</w:t>
      </w:r>
    </w:p>
    <w:p w14:paraId="0AA6272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integrity in adversity impact your personal and professional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facing misunderstandings or false accusations?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uphold integrity when others doubt your character? </w:t>
      </w:r>
    </w:p>
    <w:p w14:paraId="3EE8E14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82A09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A166322" w14:textId="77777777" w:rsidR="00BD6887" w:rsidRDefault="00BD6887" w:rsidP="00BD6887">
      <w:pPr>
        <w:spacing w:line="247" w:lineRule="auto"/>
        <w:rPr>
          <w:rFonts w:eastAsia="Times New Roman"/>
          <w:b/>
          <w:bCs/>
          <w:kern w:val="0"/>
          <w:sz w:val="21"/>
          <w:szCs w:val="21"/>
        </w:rPr>
      </w:pPr>
    </w:p>
    <w:p w14:paraId="2339B673" w14:textId="04569EC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Unfathomable Ways</w:t>
      </w:r>
    </w:p>
    <w:p w14:paraId="7819301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12:22 declares, "He reveals the deep things of darkness and brings deep shadows into light." God's ways are often beyond our comprehension, but He brings clarity and understanding in His time. Trusting in His unfathomable ways allows us to rest in His promises, knowing that He works all things for our good.</w:t>
      </w:r>
    </w:p>
    <w:p w14:paraId="7956EC2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wisdom when His ways seem unfathomable in your life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ways is challenging, and how can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about responding to God's mysterious actions in your daily life? </w:t>
      </w:r>
    </w:p>
    <w:p w14:paraId="16AE492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3738D41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12:6 reminds us, "The tents of robbers are safe, and those who provoke God are secure—those who carry their god in their hands." While it may seem that injustice prevails, we can be assured that God's justice will ultimately prevail. Our hope lies in His righteous judgment, which will bring about true justice in His perfect timing.</w:t>
      </w:r>
    </w:p>
    <w:p w14:paraId="1A2DC41C"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comfort in God's justice when facing personal injustice or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is important in dealing with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God's justice when circumstances seem unfair?</w:t>
      </w:r>
      <w:r w:rsidRPr="001B37DC">
        <w:br w:type="page"/>
      </w:r>
    </w:p>
    <w:p w14:paraId="68C937C4"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13 Teaching Points and Bible Study Questions</w:t>
      </w:r>
    </w:p>
    <w:p w14:paraId="0A6D52FE" w14:textId="17E5C83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Trust in God's Sovereignty</w:t>
      </w:r>
    </w:p>
    <w:p w14:paraId="1F15864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13:15, Job declares, "Though He slay me, I will hope in Him." This powerful statement reminds us to trust in God's sovereignty, even when circumstances seem dire. Our faith should not waver based on our situation, but remain steadfast, knowing that God is in control and His plans are for our ultimate good.</w:t>
      </w:r>
    </w:p>
    <w:p w14:paraId="17CC5D5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God's sovereignty when facing personal challenges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trust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trust in God's sovereignty is crucial during times of suffering? </w:t>
      </w:r>
    </w:p>
    <w:p w14:paraId="16263B8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Integrity</w:t>
      </w:r>
    </w:p>
    <w:p w14:paraId="53C7AC1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13:16 says, "Indeed, this will turn out for my deliverance, for no godless man would dare come before Him." Job's unwavering integrity is a testament to the importance of living a life that honors God. Our actions and words should reflect our faith, serving as a witness to others and bringing glory to God.</w:t>
      </w:r>
    </w:p>
    <w:p w14:paraId="2E21278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integrity in difficult times impact your personal and professional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facing false accusations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integrity remains intact under pressure? </w:t>
      </w:r>
    </w:p>
    <w:p w14:paraId="3E0AD175"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083C59"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5895A11" w14:textId="77777777" w:rsidR="00BD6887" w:rsidRDefault="00BD6887" w:rsidP="00BD6887">
      <w:pPr>
        <w:spacing w:line="247" w:lineRule="auto"/>
        <w:rPr>
          <w:rFonts w:eastAsia="Times New Roman"/>
          <w:b/>
          <w:bCs/>
          <w:kern w:val="0"/>
          <w:sz w:val="21"/>
          <w:szCs w:val="21"/>
        </w:rPr>
      </w:pPr>
    </w:p>
    <w:p w14:paraId="48F70D1C" w14:textId="54FFD48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Value of Honest Dialogue with God</w:t>
      </w:r>
    </w:p>
    <w:p w14:paraId="48BED08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13:3, Job expresses his desire to "argue my case with God." This teaches us the value of honest and open communication with our Creator. God desires a relationship with us where we can bring our questions, doubts, and concerns to Him, trusting that He listens and cares.</w:t>
      </w:r>
    </w:p>
    <w:p w14:paraId="5B5381D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honest</w:t>
      </w:r>
      <w:proofErr w:type="gramEnd"/>
      <w:r w:rsidRPr="00F6333B">
        <w:rPr>
          <w:rFonts w:eastAsia="Times New Roman"/>
          <w:kern w:val="0"/>
          <w:sz w:val="21"/>
          <w:szCs w:val="21"/>
        </w:rPr>
        <w:t xml:space="preserve"> dialogue with God impact your understanding during difficult times, as seen in Job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values speaking openly with God despite his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13 about expressing your true feelings to God in prayer? </w:t>
      </w:r>
    </w:p>
    <w:p w14:paraId="2DA9266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Wisdom</w:t>
      </w:r>
    </w:p>
    <w:p w14:paraId="4D32ABE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13:4 states, "But you smear with lies; you are all worthless physicians." Job's friends relied on their own understanding, which proved inadequate. This reminds us that human wisdom is limited and often flawed. True wisdom comes from God, and we should seek His guidance in all things.</w:t>
      </w:r>
    </w:p>
    <w:p w14:paraId="2BF8E9F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discern when human wisdom is insufficient in addressing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divine wisdom over human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wisdom provide more peace than relying solely on human insight? </w:t>
      </w:r>
    </w:p>
    <w:p w14:paraId="13C1CD3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20783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85D1CB2" w14:textId="77777777" w:rsidR="00BD6887" w:rsidRDefault="00BD6887" w:rsidP="00BD6887">
      <w:pPr>
        <w:spacing w:line="247" w:lineRule="auto"/>
        <w:rPr>
          <w:rFonts w:eastAsia="Times New Roman"/>
          <w:b/>
          <w:bCs/>
          <w:kern w:val="0"/>
          <w:sz w:val="21"/>
          <w:szCs w:val="21"/>
        </w:rPr>
      </w:pPr>
    </w:p>
    <w:p w14:paraId="0734CC61" w14:textId="32B156D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Hope</w:t>
      </w:r>
    </w:p>
    <w:p w14:paraId="0F914D5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hope in God, despite his suffering, is a powerful example for us. In Job 13:15, he says, "I will hope in Him." Hope is a vital component of our faith, providing strength and perseverance through trials. It anchors our soul, reminding us of God's promises and His faithfulness.</w:t>
      </w:r>
    </w:p>
    <w:p w14:paraId="35B1AF20" w14:textId="77777777" w:rsidR="00BD6887" w:rsidRDefault="00BD6887" w:rsidP="00BD6887">
      <w:pPr>
        <w:spacing w:line="247" w:lineRule="auto"/>
      </w:pPr>
      <w:r w:rsidRPr="00F6333B">
        <w:rPr>
          <w:rFonts w:eastAsia="Times New Roman"/>
          <w:kern w:val="0"/>
          <w:sz w:val="21"/>
          <w:szCs w:val="21"/>
        </w:rPr>
        <w:t>1. How can maintaining hope in adversity, like Job, influence your daily decision-making and outlook on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a higher power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holding onto hope matter when facing situations beyond your control?</w:t>
      </w:r>
    </w:p>
    <w:p w14:paraId="272C702E" w14:textId="21758D12"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Self-Examination</w:t>
      </w:r>
    </w:p>
    <w:p w14:paraId="6ED8505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13:23 asks, "How many are my iniquities and sins? Reveal to me my transgression and sin." Job's willingness to examine his own heart is a lesson in humility and repentance. Regular self-examination helps us stay aligned with God's will and grow in our spiritual journey.</w:t>
      </w:r>
    </w:p>
    <w:p w14:paraId="7B8F7D0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self-examination help you better understand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self-examination is crucial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regularly engage in self-examination? </w:t>
      </w:r>
    </w:p>
    <w:p w14:paraId="75CF498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E69D5F"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5269ABC" w14:textId="77777777" w:rsidR="00BD6887" w:rsidRDefault="00BD6887" w:rsidP="00BD6887">
      <w:pPr>
        <w:spacing w:line="247" w:lineRule="auto"/>
        <w:rPr>
          <w:rFonts w:eastAsia="Times New Roman"/>
          <w:b/>
          <w:bCs/>
          <w:kern w:val="0"/>
          <w:sz w:val="21"/>
          <w:szCs w:val="21"/>
        </w:rPr>
      </w:pPr>
    </w:p>
    <w:p w14:paraId="4ABBC0B8" w14:textId="6A302C7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Suffering</w:t>
      </w:r>
    </w:p>
    <w:p w14:paraId="1FDD2A9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story acknowledges the reality of suffering in a fallen world. Job 13:24 questions, "Why do You hide Your face and consider me Your enemy?" Suffering is part of the human experience, but it is not without purpose. It can refine our character, deepen our faith, and draw us closer to God.</w:t>
      </w:r>
    </w:p>
    <w:p w14:paraId="02B78AD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response to suffering guide your approach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when facing life's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about expressing honest emotions during difficult times? </w:t>
      </w:r>
    </w:p>
    <w:p w14:paraId="5657405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6C4C0D5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13:18, Job confidently states, "I have prepared my case; I know that I will be vindicated." This assurance in God's justice encourages us to trust that He will ultimately right all wrongs. We can rest in the knowledge that God is just and will bring about His perfect justice in His timing.</w:t>
      </w:r>
    </w:p>
    <w:p w14:paraId="3CA8BB3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trust in God's justice when facing personal trials or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your own experiences of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understanding of God's justice in difficult times? </w:t>
      </w:r>
    </w:p>
    <w:p w14:paraId="51F4FBD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02CFF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046BB55" w14:textId="77777777" w:rsidR="00BD6887" w:rsidRDefault="00BD6887" w:rsidP="00BD6887">
      <w:pPr>
        <w:spacing w:line="247" w:lineRule="auto"/>
        <w:rPr>
          <w:rFonts w:eastAsia="Times New Roman"/>
          <w:b/>
          <w:bCs/>
          <w:kern w:val="0"/>
          <w:sz w:val="21"/>
          <w:szCs w:val="21"/>
        </w:rPr>
      </w:pPr>
    </w:p>
    <w:p w14:paraId="3023FE16" w14:textId="48F0931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Call to Persevere</w:t>
      </w:r>
    </w:p>
    <w:p w14:paraId="6FD74D2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perseverance through immense trials is a testament to the strength that comes from faith. Job 13:19 says, "Who can contend with me? If I were silent, I would perish." This encourages us to persevere in our own challenges, knowing that God is our strength and refuge.</w:t>
      </w:r>
    </w:p>
    <w:p w14:paraId="31B8F0F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perseverance in adversity inspire you to remain steadfast in your own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 during difficult times, as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integrity matter when facing trials, and how can you apply this in your life? </w:t>
      </w:r>
    </w:p>
    <w:p w14:paraId="1F004AE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Draw Near to God</w:t>
      </w:r>
    </w:p>
    <w:p w14:paraId="69467BB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Job's desire to present his case before God in Job 13:3 is an invitation for us to draw near to our Creator. God desires a close relationship with us, and through prayer and Scripture, we can experience His presence and guidance in our lives.</w:t>
      </w:r>
    </w:p>
    <w:p w14:paraId="50045E90"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draw near to God when facing personal trials like Job did in Job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honesty with God is important for deepening your own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invite God into your daily struggles and decisions?</w:t>
      </w:r>
      <w:r w:rsidRPr="001B37DC">
        <w:br w:type="page"/>
      </w:r>
    </w:p>
    <w:p w14:paraId="52ACA0AA"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14 Teaching Points and Bible Study Questions</w:t>
      </w:r>
    </w:p>
    <w:p w14:paraId="439C783E" w14:textId="448D82A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Life is Fleeting and Precious</w:t>
      </w:r>
    </w:p>
    <w:p w14:paraId="64BDBE3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14:1, we read, "Man, who is born of woman, is short of days and full of trouble." This verse reminds us of the brevity of life. Our time on earth is limited, and each day is a gift from God. Embrace every moment with gratitude and purpose, knowing that our days are numbered. This perspective encourages us to live intentionally, focusing on what truly matters.</w:t>
      </w:r>
    </w:p>
    <w:p w14:paraId="5E37EA3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life's brevity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with the time you have, and why?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life's fleeting nature encourage gratitude and mindfulness in everyday moments? </w:t>
      </w:r>
    </w:p>
    <w:p w14:paraId="2221722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Human Frailty</w:t>
      </w:r>
    </w:p>
    <w:p w14:paraId="7825667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14:2 states, "He springs up like a flower and withers away; like a fleeting shadow, he does not endure." This imagery highlights our human frailty. Recognizing our limitations can be humbling, but it also points us to rely on God's strength. In our weakness, His power is made perfect, reminding us to lean on Him in all circumstances.</w:t>
      </w:r>
    </w:p>
    <w:p w14:paraId="4DD989D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human frailty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accepting the limitations of human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our frailty lead to a deeper reliance on faith? </w:t>
      </w:r>
    </w:p>
    <w:p w14:paraId="57AC6CD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E903C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C8FD0E2" w14:textId="77777777" w:rsidR="00BD6887" w:rsidRDefault="00BD6887" w:rsidP="00BD6887">
      <w:pPr>
        <w:spacing w:line="247" w:lineRule="auto"/>
        <w:rPr>
          <w:rFonts w:eastAsia="Times New Roman"/>
          <w:b/>
          <w:bCs/>
          <w:kern w:val="0"/>
          <w:sz w:val="21"/>
          <w:szCs w:val="21"/>
        </w:rPr>
      </w:pPr>
    </w:p>
    <w:p w14:paraId="2D8A2BC4" w14:textId="4543292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Hope of Renewal</w:t>
      </w:r>
    </w:p>
    <w:p w14:paraId="28BDC13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14:7, we find hope: "For there is hope for a tree: If it is cut down, it will sprout again, and its tender shoots will not fail." Just as a tree can regrow after being cut down, we too can experience renewal and restoration through faith. No matter how dire our situation, God offers us new beginnings and the promise of His unfailing love.</w:t>
      </w:r>
    </w:p>
    <w:p w14:paraId="12A9371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hope in renewal during times of personal struggle, like Job did in Job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resilience from Job's perspective on life's challenges in Job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Job's reflections on renewal are relevant to modern life challenges and personal growth? </w:t>
      </w:r>
    </w:p>
    <w:p w14:paraId="00B423D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Death</w:t>
      </w:r>
    </w:p>
    <w:p w14:paraId="19D07DF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14:10 tells us, "But a man dies and is laid low; he breathes his last, and where is he?" This verse confronts us with the reality of death, a certainty for all. However, as believers, we have the assurance of eternal life through Jesus Christ. This knowledge transforms our perspective on death, turning it from an end into a transition to eternal glory.</w:t>
      </w:r>
    </w:p>
    <w:p w14:paraId="6E7D852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the inevitability of death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or experience before facing the inevitability of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mortality encourage a deeper appreciation for life and relationships? </w:t>
      </w:r>
    </w:p>
    <w:p w14:paraId="51F64F6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A949C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5A60EB0" w14:textId="77777777" w:rsidR="00BD6887" w:rsidRDefault="00BD6887" w:rsidP="00BD6887">
      <w:pPr>
        <w:spacing w:line="247" w:lineRule="auto"/>
        <w:rPr>
          <w:rFonts w:eastAsia="Times New Roman"/>
          <w:b/>
          <w:bCs/>
          <w:kern w:val="0"/>
          <w:sz w:val="21"/>
          <w:szCs w:val="21"/>
        </w:rPr>
      </w:pPr>
    </w:p>
    <w:p w14:paraId="60696039" w14:textId="5780DCD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Longing for Redemption</w:t>
      </w:r>
    </w:p>
    <w:p w14:paraId="459D5E7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14:14, Job asks, "If a man dies, will he live again?" This question reflects a deep longing for redemption and resurrection. Through Christ's resurrection, we have the answer: yes, we will live again. This hope of eternal life empowers us to face life's challenges with courage and confidence.</w:t>
      </w:r>
    </w:p>
    <w:p w14:paraId="446A466A" w14:textId="77777777" w:rsidR="00BD6887" w:rsidRDefault="00BD6887" w:rsidP="00BD6887">
      <w:pPr>
        <w:spacing w:line="247" w:lineRule="auto"/>
      </w:pPr>
      <w:r w:rsidRPr="00F6333B">
        <w:rPr>
          <w:rFonts w:eastAsia="Times New Roman"/>
          <w:kern w:val="0"/>
          <w:sz w:val="21"/>
          <w:szCs w:val="21"/>
        </w:rPr>
        <w:t>1. How can Job's longing for redemption inspire your own hope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nature through Job's desire for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Job's yearning for renewal resonate with your personal experiences of seeking change?</w:t>
      </w:r>
    </w:p>
    <w:p w14:paraId="0589D8F8" w14:textId="6455A365"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1455587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14:5 reminds us, "Since his days are determined, and the number of his months is with You, and You have set limits he cannot exceed." God's sovereignty over our lives is a comforting truth. He knows the number of our days and has a plan for each one. Trusting in His divine wisdom allows us to rest in His perfect timing and purpose.</w:t>
      </w:r>
    </w:p>
    <w:p w14:paraId="2930AEA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sovereignty in Job 14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helps in dealing with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14 about trusting God's plan despite not understanding it fully? </w:t>
      </w:r>
    </w:p>
    <w:p w14:paraId="1D0AA71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1819B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225B772" w14:textId="77777777" w:rsidR="00BD6887" w:rsidRDefault="00BD6887" w:rsidP="00BD6887">
      <w:pPr>
        <w:spacing w:line="247" w:lineRule="auto"/>
        <w:rPr>
          <w:rFonts w:eastAsia="Times New Roman"/>
          <w:b/>
          <w:bCs/>
          <w:kern w:val="0"/>
          <w:sz w:val="21"/>
          <w:szCs w:val="21"/>
        </w:rPr>
      </w:pPr>
    </w:p>
    <w:p w14:paraId="4BA9A83E" w14:textId="049F665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Call to Righteous Living</w:t>
      </w:r>
    </w:p>
    <w:p w14:paraId="46A82F5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14:16, we read, "For then You would count my steps, but would not keep track of my sin." This verse encourages us to live righteously, knowing that God sees our every step. While we are not perfect, we strive to walk in His ways, seeking forgiveness and grace when we fall short. Our lives should reflect His holiness and love.</w:t>
      </w:r>
    </w:p>
    <w:p w14:paraId="3D2DB84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 14 inspire you to pursue righteousness despite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hope and integrity in difficult times like Job?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righteousness is important when facing life's brevity and unpredictability? </w:t>
      </w:r>
    </w:p>
    <w:p w14:paraId="1E03968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0AB2498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dialogue with God throughout this chapter underscores the importance of prayer. In times of distress, Job turns to God, pouring out his heart. Prayer is our lifeline to the Creator, a means to express our deepest fears and hopes. It strengthens our relationship with Him and aligns our will with His.</w:t>
      </w:r>
    </w:p>
    <w:p w14:paraId="74BB986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prayer influence your perspective on life's brevity and challenges as seen in Job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praying during times of uncertainty, like Job's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prayerful attitude matter when facing life's inevitable hardships? </w:t>
      </w:r>
    </w:p>
    <w:p w14:paraId="6E0A2202"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682351"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9BE189D" w14:textId="77777777" w:rsidR="00BD6887" w:rsidRDefault="00BD6887" w:rsidP="00BD6887">
      <w:pPr>
        <w:spacing w:line="247" w:lineRule="auto"/>
        <w:rPr>
          <w:rFonts w:eastAsia="Times New Roman"/>
          <w:b/>
          <w:bCs/>
          <w:kern w:val="0"/>
          <w:sz w:val="21"/>
          <w:szCs w:val="21"/>
        </w:rPr>
      </w:pPr>
    </w:p>
    <w:p w14:paraId="5BD1C75C" w14:textId="101FA9B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Comfort of God's Presence</w:t>
      </w:r>
    </w:p>
    <w:p w14:paraId="19D9F3A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suffering, Job acknowledges God's presence. In Job 14:13, he expresses a desire for God to hide him in the grave until His wrath passes. This longing for divine protection highlights the comfort found in God's presence. Even in our darkest moments, He is with us, offering peace and solace.</w:t>
      </w:r>
    </w:p>
    <w:p w14:paraId="596548B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comfort in God's presence during times of uncertainty and suffering like Job?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seeking God's presence when feeling overwhelmed by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presence is essential for finding peace amidst life's fleeting nature? </w:t>
      </w:r>
    </w:p>
    <w:p w14:paraId="1DA2DE9C"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0C42C98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14:17 speaks of God's justice: "My offenses would be sealed up in a bag; You would cover over my sin." This assurance of divine justice is a cornerstone of our faith. God is just and merciful, and through Christ, our sins are forgiven. We can rest in the knowledge that He will make all things right in His perfect time.</w:t>
      </w:r>
    </w:p>
    <w:p w14:paraId="79395AF6"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comfort in God's justice when facing personal suffering or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justice is challenging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justice in everyday situations?</w:t>
      </w:r>
      <w:r w:rsidRPr="001B37DC">
        <w:br w:type="page"/>
      </w:r>
    </w:p>
    <w:p w14:paraId="28638E4C"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15 Teaching Points and Bible Study Questions</w:t>
      </w:r>
    </w:p>
    <w:p w14:paraId="0E56C810" w14:textId="7CC2F7A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Perils of Empty Words</w:t>
      </w:r>
    </w:p>
    <w:p w14:paraId="3245C81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15, Eliphaz warns about the dangers of speaking without wisdom. He asks, "Should a wise man answer with empty counsel or fill his belly with the hot east wind?" (Job 15:2). This reminds us to be mindful of our words, ensuring they are filled with truth and love. In our daily conversations, let us strive to speak words that build up and encourage, reflecting the wisdom found in Scripture.</w:t>
      </w:r>
    </w:p>
    <w:p w14:paraId="3A1A99C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your words are meaningful and not empty in difficult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resort to empty words during conflicts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speaking empty words in your daily interactions? </w:t>
      </w:r>
    </w:p>
    <w:p w14:paraId="298A9607"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44AA547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accuses Job of arrogance, suggesting that Job's words are a sign of pride. "Why does your heart carry you away, and why do your eyes flash?" (Job 15:12). This serves as a reminder to approach life with humility, recognizing that our understanding is limited compared to God's infinite wisdom. Embrace humility as a pathway to deeper faith and reliance on God.</w:t>
      </w:r>
    </w:p>
    <w:p w14:paraId="557870B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humility in difficult times change your perspective and response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maintaining healthy relationships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w:t>
      </w:r>
    </w:p>
    <w:p w14:paraId="6FA73742"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8F7725"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1BE7CCB" w14:textId="77777777" w:rsidR="00BD6887" w:rsidRDefault="00BD6887" w:rsidP="00BD6887">
      <w:pPr>
        <w:spacing w:line="247" w:lineRule="auto"/>
        <w:rPr>
          <w:rFonts w:eastAsia="Times New Roman"/>
          <w:b/>
          <w:bCs/>
          <w:kern w:val="0"/>
          <w:sz w:val="21"/>
          <w:szCs w:val="21"/>
        </w:rPr>
      </w:pPr>
    </w:p>
    <w:p w14:paraId="08880701" w14:textId="26DAC4D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Consequences of Sin</w:t>
      </w:r>
    </w:p>
    <w:p w14:paraId="6581568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paints a vivid picture of the fate of the wicked, emphasizing that sin leads to destruction. "The wicked man writhes in pain all his days, only a few years are reserved for the ruthless" (Job 15:20). This is a call to examine our lives and turn away from sin, seeking forgiveness and transformation through Christ, who offers us a new beginning.</w:t>
      </w:r>
    </w:p>
    <w:p w14:paraId="2DE1567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the consequences of sin in Job 15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impact is crucial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sin described in Job 15? </w:t>
      </w:r>
    </w:p>
    <w:p w14:paraId="38BF739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Godly Wisdom</w:t>
      </w:r>
    </w:p>
    <w:p w14:paraId="23C1551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challenges Job's understanding, suggesting that true wisdom comes from God. "What do you know that we do not? What do you understand that is not clear to us?" (Job 15:9). This encourages us to seek wisdom from God, who generously gives to those who ask. Let us prioritize time in Scripture and prayer, allowing God's wisdom to guide our decisions.</w:t>
      </w:r>
    </w:p>
    <w:p w14:paraId="4AE973B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godly wisdom in handling conflicts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wisdom is crucial in making important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15 about the consequences of ignoring godly wisdom? </w:t>
      </w:r>
    </w:p>
    <w:p w14:paraId="18C1E9D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FA793F"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1983E25" w14:textId="77777777" w:rsidR="00BD6887" w:rsidRDefault="00BD6887" w:rsidP="00BD6887">
      <w:pPr>
        <w:spacing w:line="247" w:lineRule="auto"/>
        <w:rPr>
          <w:rFonts w:eastAsia="Times New Roman"/>
          <w:b/>
          <w:bCs/>
          <w:kern w:val="0"/>
          <w:sz w:val="21"/>
          <w:szCs w:val="21"/>
        </w:rPr>
      </w:pPr>
    </w:p>
    <w:p w14:paraId="790A48EA" w14:textId="150A277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Human Frailty</w:t>
      </w:r>
    </w:p>
    <w:p w14:paraId="1A9C33B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reminds Job of human limitations, stating, "What is man, that he should be pure, or one born of woman, that he should be righteous?" (Job 15:14). This highlights our need for a Savior, as we cannot achieve righteousness on our own. Through Christ's sacrifice, we are made pure and righteous before God, a truth that should fill us with gratitude and hope.</w:t>
      </w:r>
    </w:p>
    <w:p w14:paraId="47A4DE83" w14:textId="77777777" w:rsidR="00BD6887" w:rsidRDefault="00BD6887" w:rsidP="00BD6887">
      <w:pPr>
        <w:spacing w:line="247" w:lineRule="auto"/>
      </w:pPr>
      <w:r w:rsidRPr="00F6333B">
        <w:rPr>
          <w:rFonts w:eastAsia="Times New Roman"/>
          <w:kern w:val="0"/>
          <w:sz w:val="21"/>
          <w:szCs w:val="21"/>
        </w:rPr>
        <w:t>1. How can acknowledging human frailty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limitations can lead to personal growth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vulnerability in your relationships and community?</w:t>
      </w:r>
    </w:p>
    <w:p w14:paraId="5BF5E3FE" w14:textId="4E0597FF"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Self-Reliance</w:t>
      </w:r>
    </w:p>
    <w:p w14:paraId="03387EC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criticizes Job for relying on his own understanding, warning that self-reliance leads to downfall. "He will not escape from darkness; the flame will wither his shoots" (Job 15:30). This teaches us to depend on God rather than our own strength, trusting in His provision and guidance in every aspect of our lives.</w:t>
      </w:r>
    </w:p>
    <w:p w14:paraId="2964B3F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relying solely on yourself lead to spiritual and emotional exhaustion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self-reliance might hinder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self-reliance with seeking guidance from God and community? </w:t>
      </w:r>
    </w:p>
    <w:p w14:paraId="649AF294"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45187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B9D4C71" w14:textId="77777777" w:rsidR="00BD6887" w:rsidRDefault="00BD6887" w:rsidP="00BD6887">
      <w:pPr>
        <w:spacing w:line="247" w:lineRule="auto"/>
        <w:rPr>
          <w:rFonts w:eastAsia="Times New Roman"/>
          <w:b/>
          <w:bCs/>
          <w:kern w:val="0"/>
          <w:sz w:val="21"/>
          <w:szCs w:val="21"/>
        </w:rPr>
      </w:pPr>
    </w:p>
    <w:p w14:paraId="175A025A" w14:textId="67C8562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God's Judgment</w:t>
      </w:r>
    </w:p>
    <w:p w14:paraId="7318F07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speaks of God's judgment on the wicked, illustrating His power and justice. "He will not be rich, and his wealth will not endure; his possessions will not spread over the land" (Job 15:29). This serves as a reminder of God's sovereignty and the ultimate accountability we have before Him. Let us live with an eternal perspective, seeking to honor God in all we do.</w:t>
      </w:r>
    </w:p>
    <w:p w14:paraId="1ECDE0C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God's judgment in Job 15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in judgment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15 about responding to life's challenges with humility and faith? </w:t>
      </w:r>
    </w:p>
    <w:p w14:paraId="5B35A46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Repentance</w:t>
      </w:r>
    </w:p>
    <w:p w14:paraId="33F03F3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implies that Job's suffering is due to unrepented sin, urging him to turn back to God. While his assumption about Job is incorrect, the principle of repentance remains vital. "If we confess our sins, He is faithful and just to forgive us our sins and to cleanse us from all unrighteousness" (1 John 1:9). Embrace repentance as a daily practice, drawing closer to God.</w:t>
      </w:r>
    </w:p>
    <w:p w14:paraId="22B6AF6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our limitations lead us to genuine repentance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faults is crucial for spiritual growth and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a repentant heart in challenging situations? </w:t>
      </w:r>
    </w:p>
    <w:p w14:paraId="50148120"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8987D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C588742" w14:textId="77777777" w:rsidR="00BD6887" w:rsidRDefault="00BD6887" w:rsidP="00BD6887">
      <w:pPr>
        <w:spacing w:line="247" w:lineRule="auto"/>
        <w:rPr>
          <w:rFonts w:eastAsia="Times New Roman"/>
          <w:b/>
          <w:bCs/>
          <w:kern w:val="0"/>
          <w:sz w:val="21"/>
          <w:szCs w:val="21"/>
        </w:rPr>
      </w:pPr>
    </w:p>
    <w:p w14:paraId="5573A449" w14:textId="5E2C161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5072624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Eliphaz's harsh words, we are reminded that God is always with us, even in our trials. "The LORD is near to the brokenhearted; He saves the contrite in spirit" (Psalm 34:18). In moments of suffering, take comfort in God's presence, knowing that He walks with us and offers peace that surpasses understanding.</w:t>
      </w:r>
    </w:p>
    <w:p w14:paraId="4F303A5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assurance of God's presence during times of personal doubt or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friends questioned his assurance in God's presence despite his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presence in your life? </w:t>
      </w:r>
    </w:p>
    <w:p w14:paraId="083C116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03753DF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While Eliphaz's speech is filled with accusations, the overarching narrative of Job points to the hope of redemption. Through Christ, we have the promise of eternal life and restoration. "For I know that my Redeemer lives, and in the </w:t>
      </w:r>
      <w:proofErr w:type="gramStart"/>
      <w:r w:rsidRPr="00F6333B">
        <w:rPr>
          <w:rFonts w:eastAsia="Times New Roman"/>
          <w:kern w:val="0"/>
          <w:sz w:val="21"/>
          <w:szCs w:val="21"/>
        </w:rPr>
        <w:t>end</w:t>
      </w:r>
      <w:proofErr w:type="gramEnd"/>
      <w:r w:rsidRPr="00F6333B">
        <w:rPr>
          <w:rFonts w:eastAsia="Times New Roman"/>
          <w:kern w:val="0"/>
          <w:sz w:val="21"/>
          <w:szCs w:val="21"/>
        </w:rPr>
        <w:t xml:space="preserve"> He will stand upon the earth" (Job 19:25). Let this hope inspire us to persevere, trusting in God's ultimate plan for our lives.</w:t>
      </w:r>
    </w:p>
    <w:p w14:paraId="43D61AFF"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 15 challenge your understanding of redemption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redemption through Job's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concept of redemption matter in your personal struggles today?</w:t>
      </w:r>
      <w:r w:rsidRPr="001B37DC">
        <w:br w:type="page"/>
      </w:r>
    </w:p>
    <w:p w14:paraId="07D67751"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16 Teaching Points and Bible Study Questions</w:t>
      </w:r>
    </w:p>
    <w:p w14:paraId="49AC0743" w14:textId="4B49E86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Honest Expression</w:t>
      </w:r>
    </w:p>
    <w:p w14:paraId="679F6EF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16, we see Job pouring out his heart with raw honesty. He doesn't sugarcoat his pain or pretend everything is fine. This teaches us the importance of being genuine in our communication with God and others. "I have heard many things like these; miserable comforters are you all!" (Job 16:2). Job's candidness reminds us that God values our sincerity and is big enough to handle our deepest emotions.</w:t>
      </w:r>
    </w:p>
    <w:p w14:paraId="6A7069C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honest expression in suffering strengthen your relationship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true feelings is important in times of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about balancing honesty and faith during hardships? </w:t>
      </w:r>
    </w:p>
    <w:p w14:paraId="7596905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Empathy</w:t>
      </w:r>
    </w:p>
    <w:p w14:paraId="2C2B66E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fail to offer the empathy he desperately needs. Instead of comfort, they provide criticism. This highlights the necessity of walking alongside others in their suffering. "If only you would be silent; for that would be your wisdom!" (Job 13:5). True wisdom often lies in listening and offering a compassionate presence rather than unsolicited advice.</w:t>
      </w:r>
    </w:p>
    <w:p w14:paraId="18170F3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show empathy to someone who feels misunderstood, like Job in his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empathy is crucial when offering support to friends in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experience to improve your empathetic listening skills? </w:t>
      </w:r>
    </w:p>
    <w:p w14:paraId="1D0713D5"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233DE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147860A" w14:textId="77777777" w:rsidR="00BD6887" w:rsidRDefault="00BD6887" w:rsidP="00BD6887">
      <w:pPr>
        <w:spacing w:line="247" w:lineRule="auto"/>
        <w:rPr>
          <w:rFonts w:eastAsia="Times New Roman"/>
          <w:b/>
          <w:bCs/>
          <w:kern w:val="0"/>
          <w:sz w:val="21"/>
          <w:szCs w:val="21"/>
        </w:rPr>
      </w:pPr>
    </w:p>
    <w:p w14:paraId="47AFC1BE" w14:textId="160B0EE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Suffering</w:t>
      </w:r>
    </w:p>
    <w:p w14:paraId="3CA86D2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lament in this chapter underscores the reality that suffering is a part of life, even for the righteous. "Surely now He has exhausted me; You have devastated all my family" (Job 16:7). This reminds us that trials are not necessarily a sign of divine displeasure but can be a part of the human experience, refining our faith and character.</w:t>
      </w:r>
    </w:p>
    <w:p w14:paraId="2470C79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response to suffering guide your approach to personal hardships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friends struggled to provide comfort,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about expressing emotions during times of intense suffering? </w:t>
      </w:r>
    </w:p>
    <w:p w14:paraId="15A6A65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a Mediator</w:t>
      </w:r>
    </w:p>
    <w:p w14:paraId="3547CB9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Job longs for someone to mediate between him and God. "Even now my witness is in heaven, and my advocate is on high" (Job 16:19). This foreshadows the ultimate mediator, Jesus Christ, who intercedes on our behalf. It reassures us that we have an advocate who understands our struggles and pleads our case before the </w:t>
      </w:r>
      <w:proofErr w:type="gramStart"/>
      <w:r w:rsidRPr="00F6333B">
        <w:rPr>
          <w:rFonts w:eastAsia="Times New Roman"/>
          <w:kern w:val="0"/>
          <w:sz w:val="21"/>
          <w:szCs w:val="21"/>
        </w:rPr>
        <w:t>Father</w:t>
      </w:r>
      <w:proofErr w:type="gramEnd"/>
      <w:r w:rsidRPr="00F6333B">
        <w:rPr>
          <w:rFonts w:eastAsia="Times New Roman"/>
          <w:kern w:val="0"/>
          <w:sz w:val="21"/>
          <w:szCs w:val="21"/>
        </w:rPr>
        <w:t>.</w:t>
      </w:r>
    </w:p>
    <w:p w14:paraId="1E5B43D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seek a mediator in conflicts within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longed for a mediator between him and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about advocating for yourself in difficult situations? </w:t>
      </w:r>
    </w:p>
    <w:p w14:paraId="1A147975"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5730D1"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E06D0AF" w14:textId="77777777" w:rsidR="00BD6887" w:rsidRDefault="00BD6887" w:rsidP="00BD6887">
      <w:pPr>
        <w:spacing w:line="247" w:lineRule="auto"/>
        <w:rPr>
          <w:rFonts w:eastAsia="Times New Roman"/>
          <w:b/>
          <w:bCs/>
          <w:kern w:val="0"/>
          <w:sz w:val="21"/>
          <w:szCs w:val="21"/>
        </w:rPr>
      </w:pPr>
    </w:p>
    <w:p w14:paraId="2E4667F9" w14:textId="2FF8920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Value of Perseverance</w:t>
      </w:r>
    </w:p>
    <w:p w14:paraId="5E0F7F4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anguish, Job does not abandon his faith. His perseverance is a testament to the strength that comes from trusting in God. "My spirit is broken; my days are extinguished; the grave awaits me" (Job 17:1). Job's endurance encourages us to hold fast to our faith, even when circumstances seem overwhelming.</w:t>
      </w:r>
    </w:p>
    <w:p w14:paraId="26788983" w14:textId="77777777" w:rsidR="00BD6887" w:rsidRDefault="00BD6887" w:rsidP="00BD6887">
      <w:pPr>
        <w:spacing w:line="247" w:lineRule="auto"/>
      </w:pPr>
      <w:r w:rsidRPr="00F6333B">
        <w:rPr>
          <w:rFonts w:eastAsia="Times New Roman"/>
          <w:kern w:val="0"/>
          <w:sz w:val="21"/>
          <w:szCs w:val="21"/>
        </w:rPr>
        <w:t>1. How can Job's perseverance inspire you to remain steadfast during personal trials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faith when facing prolonged adversity like Job?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perseverance is essential for spiritual growth and resilience in difficult times?</w:t>
      </w:r>
    </w:p>
    <w:p w14:paraId="6C2045B0" w14:textId="2DCCD79E"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Hope</w:t>
      </w:r>
    </w:p>
    <w:p w14:paraId="2D1E6A7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situation appears bleak, yet he clings to hope. "O earth, do not cover my blood; may my cry for help never be laid to rest" (Job 16:18). This hope is not in his circumstances but in God's ultimate justice and mercy. It reminds us that hope is a powerful anchor for the soul, keeping us steady amidst life's storms.</w:t>
      </w:r>
    </w:p>
    <w:p w14:paraId="02E76F6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hope impact your response to personal suffering, as seen in Job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hope is essential when facing criticism or misunderstanding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16 about sustaining hope in seemingly hopeless situations? </w:t>
      </w:r>
    </w:p>
    <w:p w14:paraId="301177D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E48D9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1AA0D70" w14:textId="77777777" w:rsidR="00BD6887" w:rsidRDefault="00BD6887" w:rsidP="00BD6887">
      <w:pPr>
        <w:spacing w:line="247" w:lineRule="auto"/>
        <w:rPr>
          <w:rFonts w:eastAsia="Times New Roman"/>
          <w:b/>
          <w:bCs/>
          <w:kern w:val="0"/>
          <w:sz w:val="21"/>
          <w:szCs w:val="21"/>
        </w:rPr>
      </w:pPr>
    </w:p>
    <w:p w14:paraId="03A9E59E" w14:textId="6F191E3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Significance of Integrity</w:t>
      </w:r>
    </w:p>
    <w:p w14:paraId="27DA830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his trials, Job maintains his integrity. "My intercessor is my friend as my eyes pour out tears to God" (Job 16:20). His commitment to righteousness, even when misunderstood, teaches us the importance of living a life of integrity, trusting that God sees and honors our faithfulness.</w:t>
      </w:r>
    </w:p>
    <w:p w14:paraId="04E200A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integrity during suffering impact your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facing false accusations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uphold integrity when others doubt your intentions or actions? </w:t>
      </w:r>
    </w:p>
    <w:p w14:paraId="6D3FABB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Comfort of Divine Presence</w:t>
      </w:r>
    </w:p>
    <w:p w14:paraId="3EAB980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feels abandoned by his friends, yet he acknowledges God's presence. "My friends scorn me, but my eyes pour out tears to God" (Job 16:20). This serves as a reminder that even when we feel alone, God is with us, offering comfort and strength in our darkest moments.</w:t>
      </w:r>
    </w:p>
    <w:p w14:paraId="57F3650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seek God's presence for comfort during times of personal suffering or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when human comfort falls short?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presence in challenging situations? </w:t>
      </w:r>
    </w:p>
    <w:p w14:paraId="13A74E6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34ADC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27D61A9" w14:textId="77777777" w:rsidR="00BD6887" w:rsidRDefault="00BD6887" w:rsidP="00BD6887">
      <w:pPr>
        <w:spacing w:line="247" w:lineRule="auto"/>
        <w:rPr>
          <w:rFonts w:eastAsia="Times New Roman"/>
          <w:b/>
          <w:bCs/>
          <w:kern w:val="0"/>
          <w:sz w:val="21"/>
          <w:szCs w:val="21"/>
        </w:rPr>
      </w:pPr>
    </w:p>
    <w:p w14:paraId="2F76E73A" w14:textId="77FA9043"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Call to Compassionate Friendship</w:t>
      </w:r>
    </w:p>
    <w:p w14:paraId="7F916C5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missed the mark in providing support. Their example calls us to be better friends, offering love and understanding rather than judgment. "But you smear with lies; you are all worthless physicians" (Job 13:4). We are encouraged to be the kind of friends who uplift and encourage, reflecting Christ's love.</w:t>
      </w:r>
    </w:p>
    <w:p w14:paraId="08F54DE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offer compassionate support to a friend experiencing deep suffering like Job's friends failed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Job's experience about being a better listener to those in pain?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genuine empathy is crucial in maintaining strong, supportive friendships during difficult times? </w:t>
      </w:r>
    </w:p>
    <w:p w14:paraId="45B933F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Divine Justice</w:t>
      </w:r>
    </w:p>
    <w:p w14:paraId="6D0B36F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confidence in God's justice is unwavering. "Surely even now my witness is in heaven, and my advocate is on high" (Job 16:19). This assurance reminds us that God is just and will ultimately right all wrongs. It encourages us to trust in His perfect timing and righteous judgment, knowing that He is in control.</w:t>
      </w:r>
    </w:p>
    <w:p w14:paraId="62477578"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comfort in God's justice when facing personal suffering or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Job's experience of divine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divine justice matter when human justice systems fail you?</w:t>
      </w:r>
      <w:r w:rsidRPr="001B37DC">
        <w:br w:type="page"/>
      </w:r>
    </w:p>
    <w:p w14:paraId="6A72662A"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17 Teaching Points and Bible Study Questions</w:t>
      </w:r>
    </w:p>
    <w:p w14:paraId="41C656D6" w14:textId="7F186C0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Embrace Hope Amidst Despair</w:t>
      </w:r>
    </w:p>
    <w:p w14:paraId="70FE3A1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17:1, Job laments, "My spirit is broken; my days are extinguished; the grave awaits me." Despite his profound despair, Job's story reminds us that hope is not lost. Even when life feels overwhelming, we can find solace in the promise of God's eternal presence. Remember, "The LORD is near to the brokenhearted and saves the crushed in spirit" (Psalm 34:18).</w:t>
      </w:r>
    </w:p>
    <w:p w14:paraId="64066E5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hope in your life when facing overwhelming despair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hope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hope is essential when dealing with personal struggles and despair? </w:t>
      </w:r>
    </w:p>
    <w:p w14:paraId="65C433F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Godly Counsel</w:t>
      </w:r>
    </w:p>
    <w:p w14:paraId="330A1FD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offered him advice that was often misguided. In Job 17:10, he says, "But come on, all of you, try again! I will not find a wise man among you." This teaches us the importance of seeking counsel from those who are grounded in Scripture and can offer wisdom that aligns with God's truth. "Plans fail for lack of counsel, but with many advisers they succeed" (Proverbs 15:22).</w:t>
      </w:r>
    </w:p>
    <w:p w14:paraId="26751D4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seeking godly counsel help you navigate feelings of despair like Job's in Job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struggled to find comfort in his friends' advice, and how can we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the counsel you receive aligns with God's wisdom? </w:t>
      </w:r>
    </w:p>
    <w:p w14:paraId="6BCC2F82"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22327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072AE54" w14:textId="77777777" w:rsidR="00BD6887" w:rsidRDefault="00BD6887" w:rsidP="00BD6887">
      <w:pPr>
        <w:spacing w:line="247" w:lineRule="auto"/>
        <w:rPr>
          <w:rFonts w:eastAsia="Times New Roman"/>
          <w:b/>
          <w:bCs/>
          <w:kern w:val="0"/>
          <w:sz w:val="21"/>
          <w:szCs w:val="21"/>
        </w:rPr>
      </w:pPr>
    </w:p>
    <w:p w14:paraId="75F1FFC4" w14:textId="35F7047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Stand Firm in Integrity</w:t>
      </w:r>
    </w:p>
    <w:p w14:paraId="5FEDF88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integrity was unwavering, even when he was misunderstood. In Job 17:9, he declares, "Yet the righteous will hold to his way, and the one with clean hands will grow stronger." This encourages us to maintain our integrity, trusting that God sees our hearts and will strengthen us in our trials. "The integrity of the upright guides them" (Proverbs 11:3).</w:t>
      </w:r>
    </w:p>
    <w:p w14:paraId="4763B29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integrity when facing unjust criticism or misunderstanding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during times of personal suffering or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stand firm in integrity when tempted to compromise? </w:t>
      </w:r>
    </w:p>
    <w:p w14:paraId="56C77ED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3E5996C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struggled with the apparent injustice of his suffering, yet he trusted in God's ultimate justice. In Job 17:3, he pleads, "Give me, O God, the pledge You demand. Who else will put up security for me?" This reflects a deep trust that God will vindicate the righteous. "For the LORD loves justice and will not forsake His saints" (Psalm 37:28).</w:t>
      </w:r>
    </w:p>
    <w:p w14:paraId="0DF9611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trust in God's justice when facing personal suffering or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Job's experiences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justice is challenging during times of despair? </w:t>
      </w:r>
    </w:p>
    <w:p w14:paraId="7504EE5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D175A5"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02D784B" w14:textId="77777777" w:rsidR="00BD6887" w:rsidRDefault="00BD6887" w:rsidP="00BD6887">
      <w:pPr>
        <w:spacing w:line="247" w:lineRule="auto"/>
        <w:rPr>
          <w:rFonts w:eastAsia="Times New Roman"/>
          <w:b/>
          <w:bCs/>
          <w:kern w:val="0"/>
          <w:sz w:val="21"/>
          <w:szCs w:val="21"/>
        </w:rPr>
      </w:pPr>
    </w:p>
    <w:p w14:paraId="330EE701" w14:textId="7F9B342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Acknowledge Human Limitations</w:t>
      </w:r>
    </w:p>
    <w:p w14:paraId="5DC0F2E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Job recognized the limits of human understanding. In Job 17:4, he notes, "You have closed their minds to understanding;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You will not exalt them." This humbles us to acknowledge that our wisdom is finite, and we must rely on God's infinite wisdom. "For My thoughts are not your thoughts, neither are your ways My ways" (Isaiah 55:8).</w:t>
      </w:r>
    </w:p>
    <w:p w14:paraId="5D367A11" w14:textId="77777777" w:rsidR="00BD6887" w:rsidRDefault="00BD6887" w:rsidP="00BD6887">
      <w:pPr>
        <w:spacing w:line="247" w:lineRule="auto"/>
      </w:pPr>
      <w:r w:rsidRPr="00F6333B">
        <w:rPr>
          <w:rFonts w:eastAsia="Times New Roman"/>
          <w:kern w:val="0"/>
          <w:sz w:val="21"/>
          <w:szCs w:val="21"/>
        </w:rPr>
        <w:t>1. How can acknowledging human limitations in Job 17 help you cope with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limitations is crucial for spiritual growth and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your limitations and seek God's guidance in difficult times?</w:t>
      </w:r>
    </w:p>
    <w:p w14:paraId="3E133771" w14:textId="3E6C5645"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Persevere Through Trials</w:t>
      </w:r>
    </w:p>
    <w:p w14:paraId="0242B88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endurance is a testament to perseverance. In Job 17:11, he laments, "My days have passed; my plans are broken off, even the desires of my heart." Yet, he persevered, reminding us that trials are temporary and refining. "Consider it pure joy, my brothers, when you encounter trials of many kinds" (James 1:2).</w:t>
      </w:r>
    </w:p>
    <w:p w14:paraId="54ACE72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hope when facing trials like Job's despair in Job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persevere when feeling abandoned, as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 is crucial during prolonged periods of suffering? </w:t>
      </w:r>
    </w:p>
    <w:p w14:paraId="2B868AB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018C16"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1DC33EB" w14:textId="77777777" w:rsidR="00BD6887" w:rsidRDefault="00BD6887" w:rsidP="00BD6887">
      <w:pPr>
        <w:spacing w:line="247" w:lineRule="auto"/>
        <w:rPr>
          <w:rFonts w:eastAsia="Times New Roman"/>
          <w:b/>
          <w:bCs/>
          <w:kern w:val="0"/>
          <w:sz w:val="21"/>
          <w:szCs w:val="21"/>
        </w:rPr>
      </w:pPr>
    </w:p>
    <w:p w14:paraId="082CCF84" w14:textId="0F67F2D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Find Comfort in God's Presence</w:t>
      </w:r>
    </w:p>
    <w:p w14:paraId="3A21A73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suffering, Job sought comfort in God's presence. In Job 17:6, he says, "He has made me a byword among the people, a man in whose face they spit." Yet, he knew God was with him. "Even though I walk through the valley of the shadow of death, I will fear no evil, for You are with me" (Psalm 23:4).</w:t>
      </w:r>
    </w:p>
    <w:p w14:paraId="3819900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comfort in God's presence during times of deep personal suffering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maintaining hope amidst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presence when facing life's challenges? </w:t>
      </w:r>
    </w:p>
    <w:p w14:paraId="47B801B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Hold Fast to Faith</w:t>
      </w:r>
    </w:p>
    <w:p w14:paraId="7927804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faith was tested, but he held fast. In Job 17:15, he questions, "Where then is my hope? Who can see any hope for me?" This challenges us to cling to our faith, knowing that our hope is secure in Christ. "Now faith is the assurance of what we hope for and the certainty of what we do not see" (Hebrews 11:1).</w:t>
      </w:r>
    </w:p>
    <w:p w14:paraId="7B71351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faith when facing overwhelming despair like Job in Job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hold fast to faith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Job's unwavering faith is significant for modern believers facing trials? </w:t>
      </w:r>
    </w:p>
    <w:p w14:paraId="4F940435"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DFCDE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94FB600" w14:textId="77777777" w:rsidR="00BD6887" w:rsidRDefault="00BD6887" w:rsidP="00BD6887">
      <w:pPr>
        <w:spacing w:line="247" w:lineRule="auto"/>
        <w:rPr>
          <w:rFonts w:eastAsia="Times New Roman"/>
          <w:b/>
          <w:bCs/>
          <w:kern w:val="0"/>
          <w:sz w:val="21"/>
          <w:szCs w:val="21"/>
        </w:rPr>
      </w:pPr>
    </w:p>
    <w:p w14:paraId="410E21E6" w14:textId="35EB274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Recognize the Power of Words</w:t>
      </w:r>
    </w:p>
    <w:p w14:paraId="5637421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experience highlights the impact of words. In Job 17:5, he observes, "If anyone denounces their friends for reward, the eyes of their children will fail." This teaches us to use our words to build up, not tear down. "The tongue has the power of life and death" (Proverbs 18:21).</w:t>
      </w:r>
    </w:p>
    <w:p w14:paraId="20EFDF9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use words to uplift others when facing personal struggles like Job did in Job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words in despair still hold power and influence over his friends?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bring hope rather than discouragement in difficult times? </w:t>
      </w:r>
    </w:p>
    <w:p w14:paraId="2D60D51B"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God's Redemption</w:t>
      </w:r>
    </w:p>
    <w:p w14:paraId="76DC4A5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Ultimately, Job's story points to the hope of redemption. In Job 17:16, he reflects, "Will it go down to the gates of death? Will we descend together into the dust?" This foreshadows the ultimate redemption found in Christ's resurrection. "For I know that my Redeemer lives, and in the </w:t>
      </w:r>
      <w:proofErr w:type="gramStart"/>
      <w:r w:rsidRPr="00F6333B">
        <w:rPr>
          <w:rFonts w:eastAsia="Times New Roman"/>
          <w:kern w:val="0"/>
          <w:sz w:val="21"/>
          <w:szCs w:val="21"/>
        </w:rPr>
        <w:t>end</w:t>
      </w:r>
      <w:proofErr w:type="gramEnd"/>
      <w:r w:rsidRPr="00F6333B">
        <w:rPr>
          <w:rFonts w:eastAsia="Times New Roman"/>
          <w:kern w:val="0"/>
          <w:sz w:val="21"/>
          <w:szCs w:val="21"/>
        </w:rPr>
        <w:t xml:space="preserve"> He will stand upon the earth" (Job 19:25). Let this be a reminder that our trials are not the end, but a pathway to eternal glory.</w:t>
      </w:r>
    </w:p>
    <w:p w14:paraId="7C1BF9A3"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hope in God's redemption during times of personal suffering and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enduring difficult circumstances like Job?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anticipating God's redemption influence your daily actions and decisions?</w:t>
      </w:r>
      <w:r w:rsidRPr="001B37DC">
        <w:br w:type="page"/>
      </w:r>
    </w:p>
    <w:p w14:paraId="5844D7ED"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18 Teaching Points and Bible Study Questions</w:t>
      </w:r>
    </w:p>
    <w:p w14:paraId="641C86B9" w14:textId="2205EF9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Words</w:t>
      </w:r>
    </w:p>
    <w:p w14:paraId="3569491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In Job 18, Bildad the </w:t>
      </w:r>
      <w:proofErr w:type="spellStart"/>
      <w:r w:rsidRPr="00F6333B">
        <w:rPr>
          <w:rFonts w:eastAsia="Times New Roman"/>
          <w:kern w:val="0"/>
          <w:sz w:val="21"/>
          <w:szCs w:val="21"/>
        </w:rPr>
        <w:t>Shuhite</w:t>
      </w:r>
      <w:proofErr w:type="spellEnd"/>
      <w:r w:rsidRPr="00F6333B">
        <w:rPr>
          <w:rFonts w:eastAsia="Times New Roman"/>
          <w:kern w:val="0"/>
          <w:sz w:val="21"/>
          <w:szCs w:val="21"/>
        </w:rPr>
        <w:t xml:space="preserve"> uses his words to criticize and condemn Job. This reminds us of the power our words hold. Proverbs 18:21 tells us, "Death and life are in the power of the tongue." We should strive to use our words to uplift and encourage others, rather than to tear them down.</w:t>
      </w:r>
    </w:p>
    <w:p w14:paraId="2324CD3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use words to uplift others in difficult situations, unlike Bildad's approach in Job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have the power to either heal or harm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empathy and understanding in challenging conversations? </w:t>
      </w:r>
    </w:p>
    <w:p w14:paraId="55E0BD9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Understanding</w:t>
      </w:r>
    </w:p>
    <w:p w14:paraId="29D6668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Bildad's speech in this chapter shows a lack of understanding of Job's situation. It highlights the importance of seeking to understand others before passing judgment. As James 1:19 advises, "Everyone should be quick to listen, slow to speak, and slow to anger."</w:t>
      </w:r>
    </w:p>
    <w:p w14:paraId="212841F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others' perspectives improve your relationships and conflict resolution skills?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is crucial in overcoming personal challenges and adversities?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enhance your understanding of complex situations in your daily life? </w:t>
      </w:r>
    </w:p>
    <w:p w14:paraId="2EA55FB6"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2E9BA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B8F5B42" w14:textId="77777777" w:rsidR="00BD6887" w:rsidRDefault="00BD6887" w:rsidP="00BD6887">
      <w:pPr>
        <w:spacing w:line="247" w:lineRule="auto"/>
        <w:rPr>
          <w:rFonts w:eastAsia="Times New Roman"/>
          <w:b/>
          <w:bCs/>
          <w:kern w:val="0"/>
          <w:sz w:val="21"/>
          <w:szCs w:val="21"/>
        </w:rPr>
      </w:pPr>
    </w:p>
    <w:p w14:paraId="2077F41B" w14:textId="2E158B5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Consequences of Wickedness</w:t>
      </w:r>
    </w:p>
    <w:p w14:paraId="34DC72F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 describes the fate of the wicked, emphasizing that their lamp will be put out. This serves as a reminder that living a life contrary to God's ways leads to destruction. As Romans 6:23 states, "For the wages of sin is death, but the gift of God is eternal life in Christ Jesus our Lord."</w:t>
      </w:r>
    </w:p>
    <w:p w14:paraId="08327E2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the consequences of wickedness in Job 18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fate of the wicked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18 to avoid the pitfalls of wickedness in your life? </w:t>
      </w:r>
    </w:p>
    <w:p w14:paraId="141ED95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Compassion</w:t>
      </w:r>
    </w:p>
    <w:p w14:paraId="7E84AE6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including Bildad, fail to show compassion. This chapter encourages us to be compassionate, as Colossians 3:12 urges us to "clothe yourselves with compassion, kindness, humility, gentleness, and patience."</w:t>
      </w:r>
    </w:p>
    <w:p w14:paraId="4323906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show compassion to someone who feels trapped in their struggles like Job?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when others face difficult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friends about the impact of lacking compassion? </w:t>
      </w:r>
    </w:p>
    <w:p w14:paraId="1B2FC52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72F69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4E472E6" w14:textId="77777777" w:rsidR="00BD6887" w:rsidRDefault="00BD6887" w:rsidP="00BD6887">
      <w:pPr>
        <w:spacing w:line="247" w:lineRule="auto"/>
        <w:rPr>
          <w:rFonts w:eastAsia="Times New Roman"/>
          <w:b/>
          <w:bCs/>
          <w:kern w:val="0"/>
          <w:sz w:val="21"/>
          <w:szCs w:val="21"/>
        </w:rPr>
      </w:pPr>
    </w:p>
    <w:p w14:paraId="46681B08" w14:textId="056AFFD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Suffering</w:t>
      </w:r>
    </w:p>
    <w:p w14:paraId="22E1EAA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suffering is real and profound, and Bildad's response lacks empathy. This reminds us that suffering is a part of life, but we are called to support and comfort those who are hurting, as 2 Corinthians 1:4 says, "who comforts us in all our troubles, so that we can comfort those in any trouble with the comfort we ourselves receive from God."</w:t>
      </w:r>
    </w:p>
    <w:p w14:paraId="7A8D6E31" w14:textId="77777777" w:rsidR="00BD6887" w:rsidRDefault="00BD6887" w:rsidP="00BD6887">
      <w:pPr>
        <w:spacing w:line="247" w:lineRule="auto"/>
      </w:pPr>
      <w:r w:rsidRPr="00F6333B">
        <w:rPr>
          <w:rFonts w:eastAsia="Times New Roman"/>
          <w:kern w:val="0"/>
          <w:sz w:val="21"/>
          <w:szCs w:val="21"/>
        </w:rPr>
        <w:t>1. How can understanding Bildad's perspective in Job 18 help us support others in their suffering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the reality of suffering described in Job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the inevitability of suffering change the way you approach challenges in your life?</w:t>
      </w:r>
    </w:p>
    <w:p w14:paraId="5FA36914" w14:textId="30424CEA"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Humility</w:t>
      </w:r>
    </w:p>
    <w:p w14:paraId="1B0316A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Bildad's arrogance in assuming he knows God's mind serves as a cautionary tale. We are reminded to approach God with humility, as Micah 6:8 instructs us to "walk humbly with your God."</w:t>
      </w:r>
    </w:p>
    <w:p w14:paraId="6089F90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our limitations foster humility in 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facing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personal and professional life? </w:t>
      </w:r>
    </w:p>
    <w:p w14:paraId="2BEA8C4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52565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4E867FD" w14:textId="77777777" w:rsidR="00BD6887" w:rsidRDefault="00BD6887" w:rsidP="00BD6887">
      <w:pPr>
        <w:spacing w:line="247" w:lineRule="auto"/>
        <w:rPr>
          <w:rFonts w:eastAsia="Times New Roman"/>
          <w:b/>
          <w:bCs/>
          <w:kern w:val="0"/>
          <w:sz w:val="21"/>
          <w:szCs w:val="21"/>
        </w:rPr>
      </w:pPr>
    </w:p>
    <w:p w14:paraId="2824AB36" w14:textId="79C77BE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Danger of Assumptions</w:t>
      </w:r>
    </w:p>
    <w:p w14:paraId="21C90CA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 assumes Job's suffering is due to sin, but he is wrong. This teaches us the danger of making assumptions about others' circumstances. As Matthew 7:1 warns, "Do not judge, or you too will be judged."</w:t>
      </w:r>
    </w:p>
    <w:p w14:paraId="38F690C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making assumptions about others' suffering impact your relationships and understanding of their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understanding before forming conclusions about someone's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avoid assumptions and foster empathy in your interactions with others? </w:t>
      </w:r>
    </w:p>
    <w:p w14:paraId="661CC15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Trust in God</w:t>
      </w:r>
    </w:p>
    <w:p w14:paraId="7830FB8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Bildad's harsh words, Job's story ultimately points us to trust in God's sovereignty. Proverbs 3:5-6 encourages us to "Trust in the LORD with all your heart and lean not on your own understanding."</w:t>
      </w:r>
    </w:p>
    <w:p w14:paraId="0A2EE96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God when facing situations that seem hopeless, like Job's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is challenging during times of personal suffering or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amidst life's uncertainties? </w:t>
      </w:r>
    </w:p>
    <w:p w14:paraId="3EF8F78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79D1B6"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B8A6216" w14:textId="77777777" w:rsidR="00BD6887" w:rsidRDefault="00BD6887" w:rsidP="00BD6887">
      <w:pPr>
        <w:spacing w:line="247" w:lineRule="auto"/>
        <w:rPr>
          <w:rFonts w:eastAsia="Times New Roman"/>
          <w:b/>
          <w:bCs/>
          <w:kern w:val="0"/>
          <w:sz w:val="21"/>
          <w:szCs w:val="21"/>
        </w:rPr>
      </w:pPr>
    </w:p>
    <w:p w14:paraId="44BCC918" w14:textId="6C6F0E7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Hope of Redemption</w:t>
      </w:r>
    </w:p>
    <w:p w14:paraId="197B6BC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While Bildad speaks of darkness, we know that through Christ, there is hope and redemption. As John 1:5 declares, "The light shines in the darkness, and the darkness has not overcome it."</w:t>
      </w:r>
    </w:p>
    <w:p w14:paraId="2EE32EE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Job 18 influence your perspective on hope during personal trials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hope is crucial when facing seemingly insurmountable difficulties?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nurture hope in redemption amidst life's adversities? </w:t>
      </w:r>
    </w:p>
    <w:p w14:paraId="5C8C0E5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040E199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 speaks of the downfall of the wicked, reminding us that God's justice will prevail. Psalm 37:28 assures us, "For the LORD loves justice and will not forsake His saints." We can rest in the knowledge that God is just and righteous.</w:t>
      </w:r>
    </w:p>
    <w:p w14:paraId="2BF75E83"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comfort in God's justice when facing personal injustices or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is important in dealing with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in God's justice when outcomes seem unfair?</w:t>
      </w:r>
      <w:r w:rsidRPr="001B37DC">
        <w:br w:type="page"/>
      </w:r>
    </w:p>
    <w:p w14:paraId="4BF1A014"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19 Teaching Points and Bible Study Questions</w:t>
      </w:r>
    </w:p>
    <w:p w14:paraId="0F970CF7" w14:textId="06E1E03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Faith Amidst Trials</w:t>
      </w:r>
    </w:p>
    <w:p w14:paraId="30D9103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19, we witness Job's unwavering faith despite his immense suffering. He declares, "I know that my Redeemer lives, and that in the end He will stand upon the earth" (Job 19:25). This powerful statement reminds us that no matter the trials we face, our faith in God can provide strength and hope. Trusting in God's eternal presence can transform our perspective, allowing us to endure hardships with grace and resilience.</w:t>
      </w:r>
    </w:p>
    <w:p w14:paraId="124FAF1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faith inspire you to trust God during your own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faith when feeling abandoned or misunderstood?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Job's declaration of faith is significant despite his suffering? </w:t>
      </w:r>
    </w:p>
    <w:p w14:paraId="15FD36D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a Redeemer</w:t>
      </w:r>
    </w:p>
    <w:p w14:paraId="2E2E7B8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proclamation of a living Redeemer highlights the necessity of a Savior in our lives. He expresses a deep longing for redemption, which is ultimately fulfilled in Jesus Christ. This anticipation of a Redeemer encourages us to rely on Christ for salvation and guidance, knowing that He has overcome the world and offers us eternal life.</w:t>
      </w:r>
    </w:p>
    <w:p w14:paraId="4845A93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the concept of a Redeemer provide hope during personal trials and suffering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belief in a Redeemer was crucial to his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a Redeemer during challenging times? </w:t>
      </w:r>
    </w:p>
    <w:p w14:paraId="4774FCC0"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A85E3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4CF59AE" w14:textId="77777777" w:rsidR="00BD6887" w:rsidRDefault="00BD6887" w:rsidP="00BD6887">
      <w:pPr>
        <w:spacing w:line="247" w:lineRule="auto"/>
        <w:rPr>
          <w:rFonts w:eastAsia="Times New Roman"/>
          <w:b/>
          <w:bCs/>
          <w:kern w:val="0"/>
          <w:sz w:val="21"/>
          <w:szCs w:val="21"/>
        </w:rPr>
      </w:pPr>
    </w:p>
    <w:p w14:paraId="337934D1" w14:textId="3032B82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Value of Eternal Perspective</w:t>
      </w:r>
    </w:p>
    <w:p w14:paraId="4BEBF23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suffering leads him to focus on eternal truths rather than temporary afflictions. He says, "Even after my skin has been destroyed, yet in my flesh I will see God" (Job 19:26). This eternal perspective helps us prioritize our spiritual journey over worldly concerns, reminding us that our ultimate goal is to be in the presence of God.</w:t>
      </w:r>
    </w:p>
    <w:p w14:paraId="35B916D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an eternal perspective help you navigate personal suffering and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eternal truths rather than temporary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having an eternal perspective change the way you respond to life's injustices? </w:t>
      </w:r>
    </w:p>
    <w:p w14:paraId="18ADA8D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Misunderstanding</w:t>
      </w:r>
    </w:p>
    <w:p w14:paraId="59333A8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misunderstand his plight, offering misguided advice and judgment. This teaches us the importance of empathy and compassion when others are suffering. We should strive to listen and support rather than judge, recognizing that only God fully understands each person's heart and circumstances.</w:t>
      </w:r>
    </w:p>
    <w:p w14:paraId="1D59925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respond when friends misunderstand your struggles, as Job's friends did in Job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misunderstandings occur even among close relationships, as seen in Job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clarity and understanding when feeling misjudged, like Job in Job 19? </w:t>
      </w:r>
    </w:p>
    <w:p w14:paraId="1FC096F8"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4C275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3FAFEE5" w14:textId="77777777" w:rsidR="00BD6887" w:rsidRDefault="00BD6887" w:rsidP="00BD6887">
      <w:pPr>
        <w:spacing w:line="247" w:lineRule="auto"/>
        <w:rPr>
          <w:rFonts w:eastAsia="Times New Roman"/>
          <w:b/>
          <w:bCs/>
          <w:kern w:val="0"/>
          <w:sz w:val="21"/>
          <w:szCs w:val="21"/>
        </w:rPr>
      </w:pPr>
    </w:p>
    <w:p w14:paraId="104F8453" w14:textId="408D9E3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Assurance of God's Justice</w:t>
      </w:r>
    </w:p>
    <w:p w14:paraId="5594158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despair, Job trusts in God's justice, knowing that He will ultimately vindicate the righteous. This assurance encourages us to remain steadfast in our faith, confident that God will right all wrongs in His perfect timing. "How long will you torment my soul and crush me with words?" (Job 19:2) serves as a reminder that human judgment is fallible, but God's justice is unfailing.</w:t>
      </w:r>
    </w:p>
    <w:p w14:paraId="17346238" w14:textId="77777777" w:rsidR="00BD6887" w:rsidRDefault="00BD6887" w:rsidP="00BD6887">
      <w:pPr>
        <w:spacing w:line="247" w:lineRule="auto"/>
      </w:pPr>
      <w:r w:rsidRPr="00F6333B">
        <w:rPr>
          <w:rFonts w:eastAsia="Times New Roman"/>
          <w:kern w:val="0"/>
          <w:sz w:val="21"/>
          <w:szCs w:val="21"/>
        </w:rPr>
        <w:t>1. How can you maintain hope in God's justice when facing personal trials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Job's unwavering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believing in God's ultimate justice matter in your daily life challenges?</w:t>
      </w:r>
    </w:p>
    <w:p w14:paraId="12F86259" w14:textId="6D7E093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Personal Testimony</w:t>
      </w:r>
    </w:p>
    <w:p w14:paraId="5DE1B41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declaration of faith serves as a powerful testimony to those around him. By sharing our own experiences of God's faithfulness, we can inspire and encourage others in their spiritual journeys. Our personal testimonies can be a beacon of hope, demonstrating the transformative power of God's love and grace.</w:t>
      </w:r>
    </w:p>
    <w:p w14:paraId="36C5D1C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personal testimony in suffering inspire you to share your own faith journey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testimony is powerful in strengthening both personal faith and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testimony to help you remain steadfast in your own challenges? </w:t>
      </w:r>
    </w:p>
    <w:p w14:paraId="14F71FC2"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3576E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2B106C7" w14:textId="77777777" w:rsidR="00BD6887" w:rsidRDefault="00BD6887" w:rsidP="00BD6887">
      <w:pPr>
        <w:spacing w:line="247" w:lineRule="auto"/>
        <w:rPr>
          <w:rFonts w:eastAsia="Times New Roman"/>
          <w:b/>
          <w:bCs/>
          <w:kern w:val="0"/>
          <w:sz w:val="21"/>
          <w:szCs w:val="21"/>
        </w:rPr>
      </w:pPr>
    </w:p>
    <w:p w14:paraId="5E0EBFAC" w14:textId="191FC40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Necessity of Patience</w:t>
      </w:r>
    </w:p>
    <w:p w14:paraId="76DC22A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story is a testament to the virtue of patience. Despite his suffering, he waits on the Lord, trusting in His timing and wisdom. This patience is a crucial lesson for us, reminding us to remain steadfast and hopeful, even when answers seem distant. "Have pity on me, my friends, have pity, for the hand of God has struck me" (Job 19:21) illustrates the need for patience in the face of adversity.</w:t>
      </w:r>
    </w:p>
    <w:p w14:paraId="7629E2C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response in suffering teach us about practicing patience in our own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essential when facing misunderstandings or false accusations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endurance that might help you remain patient in difficult situations? </w:t>
      </w:r>
    </w:p>
    <w:p w14:paraId="3FED5657"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Comfort of God's Presence</w:t>
      </w:r>
    </w:p>
    <w:p w14:paraId="0F16190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his darkest moments, Job finds solace in the knowledge that God is with him. This comfort is available to us as well, as we are assured of God's constant presence through the Holy Spirit. By seeking His presence in prayer and Scripture, we can find peace and strength to face any challenge.</w:t>
      </w:r>
    </w:p>
    <w:p w14:paraId="5DCBF29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comfort in God's presence during times of personal suffering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friends fail to provide comfort?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presence in moments of despair? </w:t>
      </w:r>
    </w:p>
    <w:p w14:paraId="0C7CA2F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7BF1C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8BC3A80" w14:textId="77777777" w:rsidR="00BD6887" w:rsidRDefault="00BD6887" w:rsidP="00BD6887">
      <w:pPr>
        <w:spacing w:line="247" w:lineRule="auto"/>
        <w:rPr>
          <w:rFonts w:eastAsia="Times New Roman"/>
          <w:b/>
          <w:bCs/>
          <w:kern w:val="0"/>
          <w:sz w:val="21"/>
          <w:szCs w:val="21"/>
        </w:rPr>
      </w:pPr>
    </w:p>
    <w:p w14:paraId="7425A5A0" w14:textId="75F73BC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Role of Hope in Suffering</w:t>
      </w:r>
    </w:p>
    <w:p w14:paraId="634FDC1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hope in a future encounter with God sustains him through his trials. This hope is a vital component of our faith, providing the assurance that our suffering is not in vain. "Oh, that my words were recorded, that they were written on a scroll" (Job 19:23) reflects Job's desire for his hope to be remembered, encouraging us to hold fast to hope in our own lives.</w:t>
      </w:r>
    </w:p>
    <w:p w14:paraId="09BC417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maintaining hope impact your response to personal suffering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when facing difficult times, and why is it important?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hope play a crucial role in enduring and overcoming suffering? </w:t>
      </w:r>
    </w:p>
    <w:p w14:paraId="16275E0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Resurrection</w:t>
      </w:r>
    </w:p>
    <w:p w14:paraId="7F4EDB1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anticipation of seeing God in his flesh points to the promise of resurrection. This hope is fulfilled in the resurrection of Jesus Christ, offering us the assurance of eternal life. By embracing this promise, we can face life's challenges with confidence, knowing that our ultimate victory is secure in Christ.</w:t>
      </w:r>
    </w:p>
    <w:p w14:paraId="0F377260"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Job's hope in resurrection inspire your faith during personal trials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Job's confidence in seeing God after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believing in resurrection impact your daily decisions and interactions with others?</w:t>
      </w:r>
      <w:r w:rsidRPr="001B37DC">
        <w:br w:type="page"/>
      </w:r>
    </w:p>
    <w:p w14:paraId="5D2B73C3"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20 Teaching Points and Bible Study Questions</w:t>
      </w:r>
    </w:p>
    <w:p w14:paraId="6704E418" w14:textId="581CFCD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Consequences of Wickedness Are Swift</w:t>
      </w:r>
    </w:p>
    <w:p w14:paraId="41AF47E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20, Zophar emphasizes that the triumph of the wicked is short-lived. He states, "The joy of the godless is momentary, and the happiness of the hypocrite lasts only a moment" (Job 20:5). This serves as a reminder that while wrongdoing may seem to prosper temporarily, it ultimately leads to downfall. It's a call to live righteously, knowing that true joy and peace come from walking in God's ways.</w:t>
      </w:r>
    </w:p>
    <w:p w14:paraId="7C666B4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swift consequences of wickedness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swift consequences of wickedness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wickedness in your own life? </w:t>
      </w:r>
    </w:p>
    <w:p w14:paraId="002EF83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Wealth Cannot Save the Wicked</w:t>
      </w:r>
    </w:p>
    <w:p w14:paraId="24F3F81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 points out that the riches of the wicked will not save them from judgment. "Though he heaps up silver like dust and piles up clothing like clay, what he lays up, the righteous will wear, and his silver will be divided by the innocent" (Job 20:15). This lesson teaches us that material wealth is fleeting and cannot substitute for a life of integrity and faithfulness to God.</w:t>
      </w:r>
    </w:p>
    <w:p w14:paraId="3E8276F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your pursuit of wealth aligns with righteous living and not wickedness?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wealth often fails to bring lasting satisfaction or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integrity over material gain in your daily decisions? </w:t>
      </w:r>
    </w:p>
    <w:p w14:paraId="22AA7D4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873936"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4A0E998" w14:textId="77777777" w:rsidR="00BD6887" w:rsidRDefault="00BD6887" w:rsidP="00BD6887">
      <w:pPr>
        <w:spacing w:line="247" w:lineRule="auto"/>
        <w:rPr>
          <w:rFonts w:eastAsia="Times New Roman"/>
          <w:b/>
          <w:bCs/>
          <w:kern w:val="0"/>
          <w:sz w:val="21"/>
          <w:szCs w:val="21"/>
        </w:rPr>
      </w:pPr>
    </w:p>
    <w:p w14:paraId="2E1A77FC" w14:textId="4EAAAC4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Bitterness of Sin's Aftertaste</w:t>
      </w:r>
    </w:p>
    <w:p w14:paraId="4879D65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Sin may seem sweet at first, but its aftertaste is bitter. Zophar describes how the wicked "swallow down riches and vomit them up" (Job 20:15). This vivid imagery reminds us that indulging in sin leads to regret and emptiness. True satisfaction is found in a life aligned with God's will.</w:t>
      </w:r>
    </w:p>
    <w:p w14:paraId="0521832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sin's aftertaste help you make better choices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the long-term consequences of sinful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sin's bitterness before making decisions? </w:t>
      </w:r>
    </w:p>
    <w:p w14:paraId="71B05E8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Illusion of Security</w:t>
      </w:r>
    </w:p>
    <w:p w14:paraId="1628581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 warns that the wicked may feel secure, but their security is an illusion. "He will not enjoy the streams, the rivers flowing with honey and cream" (Job 20:17). This serves as a caution against placing our trust in anything other than God, who is our true refuge and strength.</w:t>
      </w:r>
    </w:p>
    <w:p w14:paraId="24C715A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identify and address false securities in your life, similar to Job 20's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temporary comforts instead of seeking lasting security in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security is rooted in spiritual truths rather than material wealth? </w:t>
      </w:r>
    </w:p>
    <w:p w14:paraId="007461F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0F5911"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80BF268" w14:textId="77777777" w:rsidR="00BD6887" w:rsidRDefault="00BD6887" w:rsidP="00BD6887">
      <w:pPr>
        <w:spacing w:line="247" w:lineRule="auto"/>
        <w:rPr>
          <w:rFonts w:eastAsia="Times New Roman"/>
          <w:b/>
          <w:bCs/>
          <w:kern w:val="0"/>
          <w:sz w:val="21"/>
          <w:szCs w:val="21"/>
        </w:rPr>
      </w:pPr>
    </w:p>
    <w:p w14:paraId="0495CE0F" w14:textId="1ED8A3A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Inescapable Justice of God</w:t>
      </w:r>
    </w:p>
    <w:p w14:paraId="020EBFA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God's justice is inescapable, and Zophar makes it clear that the wicked cannot hide from it. "The heavens will expose his iniquity, and the earth will rise up against him" (Job 20:27). This lesson encourages us to live transparently before God, knowing that He sees all and will bring justice in His perfect timing.</w:t>
      </w:r>
    </w:p>
    <w:p w14:paraId="54C7B32B" w14:textId="77777777" w:rsidR="00BD6887" w:rsidRDefault="00BD6887" w:rsidP="00BD6887">
      <w:pPr>
        <w:spacing w:line="247" w:lineRule="auto"/>
      </w:pPr>
      <w:r w:rsidRPr="00F6333B">
        <w:rPr>
          <w:rFonts w:eastAsia="Times New Roman"/>
          <w:kern w:val="0"/>
          <w:sz w:val="21"/>
          <w:szCs w:val="21"/>
        </w:rPr>
        <w:t>1. How can you apply the concept of God's justice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principles of divine justice?</w:t>
      </w:r>
    </w:p>
    <w:p w14:paraId="7D7EFD83" w14:textId="344EF988"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Self-Reliance</w:t>
      </w:r>
    </w:p>
    <w:p w14:paraId="0BD08E1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 illustrates the futility of relying on one's own strength and cunning. "He will not escape the darkness; a flame will wither his shoots, and the breath of God’s mouth will carry him away" (Job 20:26). This is a powerful reminder to depend on God rather than our own abilities, for He is the source of true strength and wisdom.</w:t>
      </w:r>
    </w:p>
    <w:p w14:paraId="5AE77DC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relying solely on yourself lead to feelings of emptiness or dissatisfaction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self-reliance might hinder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self-reliance with trust in God's guidance and provision? </w:t>
      </w:r>
    </w:p>
    <w:p w14:paraId="5A77931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255A86"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76AB46C" w14:textId="77777777" w:rsidR="00BD6887" w:rsidRDefault="00BD6887" w:rsidP="00BD6887">
      <w:pPr>
        <w:spacing w:line="247" w:lineRule="auto"/>
        <w:rPr>
          <w:rFonts w:eastAsia="Times New Roman"/>
          <w:b/>
          <w:bCs/>
          <w:kern w:val="0"/>
          <w:sz w:val="21"/>
          <w:szCs w:val="21"/>
        </w:rPr>
      </w:pPr>
    </w:p>
    <w:p w14:paraId="7DD19721" w14:textId="510E94A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Transience of Earthly Pleasures</w:t>
      </w:r>
    </w:p>
    <w:p w14:paraId="6C9FCAA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Earthly pleasures are fleeting, and Zophar highlights this by saying, "He will not enjoy the streams, the rivers flowing with honey and cream" (Job 20:17). This lesson encourages us to seek eternal joy and fulfillment in our relationship with God, rather than temporary pleasures that do not satisfy.</w:t>
      </w:r>
    </w:p>
    <w:p w14:paraId="492DE6F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the transience of earthly pleasures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chase temporary pleasures despite knowing their fleeting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find lasting fulfillment beyond temporary earthly pleasures? </w:t>
      </w:r>
    </w:p>
    <w:p w14:paraId="0101A504"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3724286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While Zophar's speech is directed at Job, it underscores the importance of repentance. Recognizing our sins and turning back to God is crucial for restoring our relationship with Him. "He will not escape the darkness" (Job 20:26) serves as a warning to seek God's forgiveness and grace.</w:t>
      </w:r>
    </w:p>
    <w:p w14:paraId="012FAA4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reflecting on past mistakes encourage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5963C62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10F0E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F7FA977" w14:textId="77777777" w:rsidR="00BD6887" w:rsidRDefault="00BD6887" w:rsidP="00BD6887">
      <w:pPr>
        <w:spacing w:line="247" w:lineRule="auto"/>
        <w:rPr>
          <w:rFonts w:eastAsia="Times New Roman"/>
          <w:b/>
          <w:bCs/>
          <w:kern w:val="0"/>
          <w:sz w:val="21"/>
          <w:szCs w:val="21"/>
        </w:rPr>
      </w:pPr>
    </w:p>
    <w:p w14:paraId="1CA33796" w14:textId="62F72CD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Certainty of Divine Retribution</w:t>
      </w:r>
    </w:p>
    <w:p w14:paraId="3C98434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Zophar assures that divine retribution is certain for the wicked. "This is the wicked man’s portion from God, the heritage decreed for him by God" (Job 20:29). This lesson reinforces the truth that God is just and will ultimately right all wrongs, encouraging us to trust in His righteous judgment.</w:t>
      </w:r>
    </w:p>
    <w:p w14:paraId="385981E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the concept of divine retribution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divine retribution is important for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20 about handling situations where justice seems delayed? </w:t>
      </w:r>
    </w:p>
    <w:p w14:paraId="5CD83B6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Live Righteously</w:t>
      </w:r>
    </w:p>
    <w:p w14:paraId="6E6BADC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Ultimately, Zophar's speech is a call to live righteously and in accordance with God's will. By highlighting the fate of the wicked, he implicitly encourages us to pursue a life of holiness and obedience to God. As we strive to live in a way that honors Him, we find true peace and fulfillment.</w:t>
      </w:r>
    </w:p>
    <w:p w14:paraId="33F61FC1"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 20 inspire you to prioritize righteousness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righteously is emphasized despite the temporary success of the wicked in Job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the call to righteousness in Job 20?</w:t>
      </w:r>
      <w:r w:rsidRPr="001B37DC">
        <w:br w:type="page"/>
      </w:r>
    </w:p>
    <w:p w14:paraId="042D0A28"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21 Teaching Points and Bible Study Questions</w:t>
      </w:r>
    </w:p>
    <w:p w14:paraId="4EEB483E" w14:textId="1F951C0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Prosperity of the Wicked is Temporary</w:t>
      </w:r>
    </w:p>
    <w:p w14:paraId="333F56B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Job observes that the wicked often seem to prosper, living in comfort and ease. However, he reminds us that their prosperity is fleeting. As Job says, "They spend their days in prosperity and go down to </w:t>
      </w:r>
      <w:proofErr w:type="spellStart"/>
      <w:r w:rsidRPr="00F6333B">
        <w:rPr>
          <w:rFonts w:eastAsia="Times New Roman"/>
          <w:kern w:val="0"/>
          <w:sz w:val="21"/>
          <w:szCs w:val="21"/>
        </w:rPr>
        <w:t>Sheol</w:t>
      </w:r>
      <w:proofErr w:type="spellEnd"/>
      <w:r w:rsidRPr="00F6333B">
        <w:rPr>
          <w:rFonts w:eastAsia="Times New Roman"/>
          <w:kern w:val="0"/>
          <w:sz w:val="21"/>
          <w:szCs w:val="21"/>
        </w:rPr>
        <w:t xml:space="preserve"> in peace" (Job 21:13). This serves as a reminder that earthly success is not the ultimate measure of a life well-lived.</w:t>
      </w:r>
    </w:p>
    <w:p w14:paraId="1FEE0B9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the temporary prosperity of the wicked influence your perspective on long-term spiritual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focus on eternal values rather than temporary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patient and faithful when the wicked seem to prosper? </w:t>
      </w:r>
    </w:p>
    <w:p w14:paraId="0A403FC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is Beyond Our Understanding</w:t>
      </w:r>
    </w:p>
    <w:p w14:paraId="5DDC9D6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challenges the simplistic view that suffering is always a direct result of sin. He points out that the wicked often escape immediate punishment, suggesting that God's justice operates on a timeline beyond our comprehension. "Can anyone teach knowledge to God, since He judges those on high?" (Job 21:22). Trust in God's perfect timing and justice.</w:t>
      </w:r>
    </w:p>
    <w:p w14:paraId="738F2A8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justice when the wicked seem to prosper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might not align with human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find peace when God's justice feels incomprehensible? </w:t>
      </w:r>
    </w:p>
    <w:p w14:paraId="2E48716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F61C81"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DA22E61" w14:textId="77777777" w:rsidR="00BD6887" w:rsidRDefault="00BD6887" w:rsidP="00BD6887">
      <w:pPr>
        <w:spacing w:line="247" w:lineRule="auto"/>
        <w:rPr>
          <w:rFonts w:eastAsia="Times New Roman"/>
          <w:b/>
          <w:bCs/>
          <w:kern w:val="0"/>
          <w:sz w:val="21"/>
          <w:szCs w:val="21"/>
        </w:rPr>
      </w:pPr>
    </w:p>
    <w:p w14:paraId="56600431" w14:textId="45B075C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Listening</w:t>
      </w:r>
    </w:p>
    <w:p w14:paraId="3C8DA2A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begins by asking his friends to truly listen to him: "Listen carefully to my words; let this be your consolation" (Job 21:2). This highlights the importance of listening to others with empathy and understanding, rather than jumping to conclusions or offering unsolicited advice.</w:t>
      </w:r>
    </w:p>
    <w:p w14:paraId="20A55B6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actively listening to others' perspectives enhance your understanding of their struggles, as seen in Job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emphasizes the importance of being heard in his response to his friends?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21 about the impact of truly listening to someone in distress? </w:t>
      </w:r>
    </w:p>
    <w:p w14:paraId="02B12304"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Envying the Wicked</w:t>
      </w:r>
    </w:p>
    <w:p w14:paraId="60990FB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warns against envying the apparent success of the wicked. Their lives may seem enviable, but their end is not. "How often is the lamp of the wicked put out?" (Job 21:17). Instead of envying, focus on living a life that honors God, knowing that true reward is eternal.</w:t>
      </w:r>
    </w:p>
    <w:p w14:paraId="6AFBDED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contentment when the wicked seem to prosper more than the righteous?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envying the wicked can lead to spiritual dissatisfaction?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shift focus from envying others to appreciating your own blessings? </w:t>
      </w:r>
    </w:p>
    <w:p w14:paraId="5274BA50"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CB56BD"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7CC539E" w14:textId="77777777" w:rsidR="00BD6887" w:rsidRDefault="00BD6887" w:rsidP="00BD6887">
      <w:pPr>
        <w:spacing w:line="247" w:lineRule="auto"/>
        <w:rPr>
          <w:rFonts w:eastAsia="Times New Roman"/>
          <w:b/>
          <w:bCs/>
          <w:kern w:val="0"/>
          <w:sz w:val="21"/>
          <w:szCs w:val="21"/>
        </w:rPr>
      </w:pPr>
    </w:p>
    <w:p w14:paraId="5BA06094" w14:textId="51CB857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Death for All</w:t>
      </w:r>
    </w:p>
    <w:p w14:paraId="32A5E77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reminds us that death is the great equalizer, affecting both the righteous and the wicked. "One dies full of vigor, completely secure and at ease... Another man dies in bitterness of soul, never having tasted prosperity" (Job 21:23-25). This perspective encourages us to live with eternity in mind, valuing what truly matters.</w:t>
      </w:r>
    </w:p>
    <w:p w14:paraId="2BB1A3D3" w14:textId="77777777" w:rsidR="00BD6887" w:rsidRDefault="00BD6887" w:rsidP="00BD6887">
      <w:pPr>
        <w:spacing w:line="247" w:lineRule="auto"/>
      </w:pPr>
      <w:r w:rsidRPr="00F6333B">
        <w:rPr>
          <w:rFonts w:eastAsia="Times New Roman"/>
          <w:kern w:val="0"/>
          <w:sz w:val="21"/>
          <w:szCs w:val="21"/>
        </w:rPr>
        <w:t>1. How can acknowledging the reality of death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avoid discussing the inevitability of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find peace with the concept of mortality in your life?</w:t>
      </w:r>
    </w:p>
    <w:p w14:paraId="0D2D00CC" w14:textId="216E9E0A"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Assumptions</w:t>
      </w:r>
    </w:p>
    <w:p w14:paraId="1284393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friends assumed his suffering was due to sin, but Job challenges this notion. "How then can you comfort me with empty words?" (Job 21:34). Be cautious of making assumptions about others' circumstances; instead, offer support and compassion.</w:t>
      </w:r>
    </w:p>
    <w:p w14:paraId="7594128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avoid making assumptions about others' struggles based on their outward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assumptions can hinder genuine understanding and empathy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challenge your assumptions and seek deeper truths in difficult situations? </w:t>
      </w:r>
    </w:p>
    <w:p w14:paraId="2388963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44E05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8B51211" w14:textId="77777777" w:rsidR="00BD6887" w:rsidRDefault="00BD6887" w:rsidP="00BD6887">
      <w:pPr>
        <w:spacing w:line="247" w:lineRule="auto"/>
        <w:rPr>
          <w:rFonts w:eastAsia="Times New Roman"/>
          <w:b/>
          <w:bCs/>
          <w:kern w:val="0"/>
          <w:sz w:val="21"/>
          <w:szCs w:val="21"/>
        </w:rPr>
      </w:pPr>
    </w:p>
    <w:p w14:paraId="4C96ADB0" w14:textId="5B5EA38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Sovereignty of God</w:t>
      </w:r>
    </w:p>
    <w:p w14:paraId="4B92161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acknowledges that God is in control, even when life seems unfair. "Is not their prosperity in their own hands? The counsel of the wicked is far from me" (Job 21:16). Trust in God's sovereignty, knowing that He works all things for the good of those who love Him.</w:t>
      </w:r>
    </w:p>
    <w:p w14:paraId="3E65A84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God's sovereignty in Job 21 influence your response to life's injustices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dealing with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21 about trusting God's plan despite not understanding it? </w:t>
      </w:r>
    </w:p>
    <w:p w14:paraId="5CF5694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Honest Dialogue</w:t>
      </w:r>
    </w:p>
    <w:p w14:paraId="4DD5DA6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candid conversation with his friends, though challenging, underscores the value of honest dialogue. "Bear with me while I speak, and after I have spoken, you may keep mocking" (Job 21:3). Engage in open and honest discussions, seeking truth and understanding.</w:t>
      </w:r>
    </w:p>
    <w:p w14:paraId="2028B86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honest dialogue enhance understanding and empathy in difficult conversations like those in Job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values truthfulness over comfort in his dialogue with friends?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21 about balancing honesty and sensitivity in discussions? </w:t>
      </w:r>
    </w:p>
    <w:p w14:paraId="7C8C0C1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1F634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32BD3BE" w14:textId="77777777" w:rsidR="00BD6887" w:rsidRDefault="00BD6887" w:rsidP="00BD6887">
      <w:pPr>
        <w:spacing w:line="247" w:lineRule="auto"/>
        <w:rPr>
          <w:rFonts w:eastAsia="Times New Roman"/>
          <w:b/>
          <w:bCs/>
          <w:kern w:val="0"/>
          <w:sz w:val="21"/>
          <w:szCs w:val="21"/>
        </w:rPr>
      </w:pPr>
    </w:p>
    <w:p w14:paraId="5536FB1E" w14:textId="623054A3"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Limitations of Human Wisdom</w:t>
      </w:r>
    </w:p>
    <w:p w14:paraId="394C947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highlights the limitations of human wisdom in understanding God's ways. "How often are they like straw before the wind, like chaff swept away by a storm?" (Job 21:18). Recognize that our understanding is limited, and seek wisdom from God, who gives generously to all who ask.</w:t>
      </w:r>
    </w:p>
    <w:p w14:paraId="49E8D95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the limitations of human wisdom impact your daily decision-making and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their own understanding over seeking divine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21 about handling situations beyond your comprehension? </w:t>
      </w:r>
    </w:p>
    <w:p w14:paraId="04E6FAA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C2BCCC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While Job's discourse is filled with questions and challenges, it ultimately points to the hope of redemption. Though he struggles, Job's faith in God remains. This foreshadows the ultimate redemption found in Jesus Christ, who offers salvation and eternal life to all who believe.</w:t>
      </w:r>
    </w:p>
    <w:p w14:paraId="275B2FB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reflecting on Job 21, we are reminded to trust in God's justice, listen with empathy, and live with eternity in mind. Let these lessons guide you in your daily walk, as you seek to honor God in all you do.</w:t>
      </w:r>
    </w:p>
    <w:p w14:paraId="7042D912"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 21 shape your understanding of hope amidst suffering and injustice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questions the prosperity of the wicked in relation to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Job 21 about maintaining hope when life seems unfair?</w:t>
      </w:r>
      <w:r w:rsidRPr="001B37DC">
        <w:br w:type="page"/>
      </w:r>
    </w:p>
    <w:p w14:paraId="4F8E73F6"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22 Teaching Points and Bible Study Questions</w:t>
      </w:r>
    </w:p>
    <w:p w14:paraId="270377EA" w14:textId="73671AC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Sovereignty is Unquestionable</w:t>
      </w:r>
    </w:p>
    <w:p w14:paraId="4B1C13C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22, Eliphaz reminds us of God's supreme authority over all creation. He asks, "Can a man be of benefit to God?" (Job 22:2). This rhetorical question highlights that God is self-sufficient and does not need our help, yet He graciously involves us in His plans. Recognizing His sovereignty can bring peace and purpose to our lives.</w:t>
      </w:r>
    </w:p>
    <w:p w14:paraId="0F3006A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God's sovereignty in Job 22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sovereignty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sovereign will? </w:t>
      </w:r>
    </w:p>
    <w:p w14:paraId="407CC99A"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Righteousness is Not a Bargaining Chip</w:t>
      </w:r>
    </w:p>
    <w:p w14:paraId="0E4EFFF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suggests that Job's suffering might be due to his lack of righteousness. He says, "Is it for your piety that He rebukes you?" (Job 22:4). This reminds us that our good deeds are not a currency to manipulate God. Instead, our righteousness should be a response to His love and grace, not a means to an end.</w:t>
      </w:r>
    </w:p>
    <w:p w14:paraId="07BEC3E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your actions are genuinely righteous and not just for personal gain?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righteousness as a bargaining tool can be spiritually dangerous?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heart that seeks righteousness for its own sake? </w:t>
      </w:r>
    </w:p>
    <w:p w14:paraId="4FCF3A36"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BE946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FB8DFD1" w14:textId="77777777" w:rsidR="00BD6887" w:rsidRDefault="00BD6887" w:rsidP="00BD6887">
      <w:pPr>
        <w:spacing w:line="247" w:lineRule="auto"/>
        <w:rPr>
          <w:rFonts w:eastAsia="Times New Roman"/>
          <w:b/>
          <w:bCs/>
          <w:kern w:val="0"/>
          <w:sz w:val="21"/>
          <w:szCs w:val="21"/>
        </w:rPr>
      </w:pPr>
    </w:p>
    <w:p w14:paraId="3C6F5E73" w14:textId="7C504D7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1787253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encourages Job to return to God, saying, "Submit to God and be at peace with Him" (Job 22:21). Repentance is a powerful act that restores our relationship with God. It’s a reminder that no matter how far we stray, God is always ready to welcome us back with open arms.</w:t>
      </w:r>
    </w:p>
    <w:p w14:paraId="36AB74B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identify areas in your life where repentance is needed, like Job's friends suggested?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genuinely repent and seek forgiveness in your daily life? </w:t>
      </w:r>
    </w:p>
    <w:p w14:paraId="6AAA549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Wisdom Surpasses Human Understanding</w:t>
      </w:r>
    </w:p>
    <w:p w14:paraId="237D291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speaks of God’s wisdom, which is beyond human comprehension. He states, "Is not God in the heights of heaven?" (Job 22:12). This serves as a reminder that our understanding is limited, and trusting in God’s wisdom is essential, especially when life doesn’t make sense.</w:t>
      </w:r>
    </w:p>
    <w:p w14:paraId="139D015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God's wisdom in situations where human understanding falls short?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wisdom is challenging during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22 about relying on divine wisdom over human reasoning? </w:t>
      </w:r>
    </w:p>
    <w:p w14:paraId="5DFA6B8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B2FE2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378C7D4" w14:textId="77777777" w:rsidR="00BD6887" w:rsidRDefault="00BD6887" w:rsidP="00BD6887">
      <w:pPr>
        <w:spacing w:line="247" w:lineRule="auto"/>
        <w:rPr>
          <w:rFonts w:eastAsia="Times New Roman"/>
          <w:b/>
          <w:bCs/>
          <w:kern w:val="0"/>
          <w:sz w:val="21"/>
          <w:szCs w:val="21"/>
        </w:rPr>
      </w:pPr>
    </w:p>
    <w:p w14:paraId="094A0942" w14:textId="64CC0F6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Material Wealth is Not the Ultimate Goal</w:t>
      </w:r>
    </w:p>
    <w:p w14:paraId="7851CC7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warns against placing trust in material wealth, saying, "If you lay gold in the dust... the Almighty will be your gold" (Job 22:24-25). True wealth is found in a relationship with God, not in earthly possessions. This perspective helps us prioritize what truly matters.</w:t>
      </w:r>
    </w:p>
    <w:p w14:paraId="70AFC956" w14:textId="77777777" w:rsidR="00BD6887" w:rsidRDefault="00BD6887" w:rsidP="00BD6887">
      <w:pPr>
        <w:spacing w:line="247" w:lineRule="auto"/>
        <w:rPr>
          <w:rFonts w:eastAsia="Times New Roman"/>
          <w:kern w:val="0"/>
          <w:sz w:val="21"/>
          <w:szCs w:val="21"/>
        </w:rPr>
      </w:pPr>
      <w:r w:rsidRPr="00F6333B">
        <w:rPr>
          <w:rFonts w:eastAsia="Times New Roman"/>
          <w:kern w:val="0"/>
          <w:sz w:val="21"/>
          <w:szCs w:val="21"/>
        </w:rPr>
        <w:t>1. How can you prioritize spiritual growth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material wealth often distracts from deeper spiritual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p>
    <w:p w14:paraId="580A17AB" w14:textId="77777777" w:rsidR="00BD6887" w:rsidRDefault="00BD6887" w:rsidP="00BD6887">
      <w:pPr>
        <w:spacing w:line="247" w:lineRule="auto"/>
        <w:rPr>
          <w:rFonts w:eastAsia="Times New Roman"/>
          <w:b/>
          <w:bCs/>
          <w:kern w:val="0"/>
          <w:sz w:val="21"/>
          <w:szCs w:val="21"/>
        </w:rPr>
      </w:pPr>
      <w:r>
        <w:rPr>
          <w:rFonts w:eastAsia="Times New Roman"/>
          <w:kern w:val="0"/>
          <w:sz w:val="21"/>
          <w:szCs w:val="21"/>
        </w:rPr>
        <w:br/>
        <w:t xml:space="preserve">3. </w:t>
      </w:r>
      <w:r w:rsidRPr="00F6333B">
        <w:rPr>
          <w:rFonts w:eastAsia="Times New Roman"/>
          <w:kern w:val="0"/>
          <w:sz w:val="21"/>
          <w:szCs w:val="21"/>
        </w:rPr>
        <w:t>What can you do to ensure your values align with eternal rather than material pursuits?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D22D51" w14:textId="5FC9B3F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 Hears the Humble</w:t>
      </w:r>
    </w:p>
    <w:p w14:paraId="09214EA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assures Job that God listens to those who are humble and sincere. "You will pray to Him, and He will hear you" (Job 22:27). This is a comforting reminder that God values a humble heart and is always ready to listen to our prayers.</w:t>
      </w:r>
    </w:p>
    <w:p w14:paraId="5DD20D9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cultivate humility in your daily life to ensure God hears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a deeper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humility in challenging situations? </w:t>
      </w:r>
    </w:p>
    <w:p w14:paraId="6DDCE6F0"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1C69B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82FB7A0" w14:textId="77777777" w:rsidR="00BD6887" w:rsidRDefault="00BD6887" w:rsidP="00BD6887">
      <w:pPr>
        <w:spacing w:line="247" w:lineRule="auto"/>
        <w:rPr>
          <w:rFonts w:eastAsia="Times New Roman"/>
          <w:b/>
          <w:bCs/>
          <w:kern w:val="0"/>
          <w:sz w:val="21"/>
          <w:szCs w:val="21"/>
        </w:rPr>
      </w:pPr>
    </w:p>
    <w:p w14:paraId="5E5F4B6A" w14:textId="700FC61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Intercession</w:t>
      </w:r>
    </w:p>
    <w:p w14:paraId="08DD164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highlights the power of intercession, saying, "You will intercede for him, and he will be restored" (Job 22:30). This underscores the importance of praying for others, as our prayers can have a profound impact on their lives and bring about restoration.</w:t>
      </w:r>
    </w:p>
    <w:p w14:paraId="24AB489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incorporate intercession into your daily prayer routine for others' well-being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powerful in transforming relationships and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22 about the impact of interceding for those who wrong you? </w:t>
      </w:r>
    </w:p>
    <w:p w14:paraId="5A0C198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Aligning with God Brings Peace</w:t>
      </w:r>
    </w:p>
    <w:p w14:paraId="1D3B252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encourages Job to align himself with God, promising peace as a result. "Submit to God and be at peace with Him" (Job 22:21). This teaches us that true peace comes from aligning our lives with God’s will, rather than pursuing our own agendas.</w:t>
      </w:r>
    </w:p>
    <w:p w14:paraId="010C56D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aligning with God bring peace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aligning with God leads to inner peace despite external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more closely with God for greater peace? </w:t>
      </w:r>
    </w:p>
    <w:p w14:paraId="3EA174F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998F6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9C91C99" w14:textId="77777777" w:rsidR="00BD6887" w:rsidRDefault="00BD6887" w:rsidP="00BD6887">
      <w:pPr>
        <w:spacing w:line="247" w:lineRule="auto"/>
        <w:rPr>
          <w:rFonts w:eastAsia="Times New Roman"/>
          <w:b/>
          <w:bCs/>
          <w:kern w:val="0"/>
          <w:sz w:val="21"/>
          <w:szCs w:val="21"/>
        </w:rPr>
      </w:pPr>
    </w:p>
    <w:p w14:paraId="516BD5D0" w14:textId="731FE60B"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Light Guides Us</w:t>
      </w:r>
    </w:p>
    <w:p w14:paraId="30F65B6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Eliphaz speaks of God’s light shining on our paths, "He will light your way" (Job 22:28). This metaphor reminds us that God’s guidance is like a light in the darkness, leading us through life’s challenges and uncertainties.</w:t>
      </w:r>
    </w:p>
    <w:p w14:paraId="761CCD9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seek God's light to guide you through personal challenges, as suggested in Job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light is essential for making wise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light guides your actions and thoughts? </w:t>
      </w:r>
    </w:p>
    <w:p w14:paraId="4A06FD0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Restoration is Possible</w:t>
      </w:r>
    </w:p>
    <w:p w14:paraId="0925EF2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Eliphaz offers hope of restoration, "He will deliver even one who is not innocent" (Job 22:30). This is a powerful reminder that no matter our past, God offers redemption and restoration to those who turn to Him in faith.</w:t>
      </w:r>
    </w:p>
    <w:p w14:paraId="0F547D7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22 encourage us to trust in God’s sovereignty, seek His wisdom, and find peace in His presence. Let these truths guide you in your daily walk with the Lord.</w:t>
      </w:r>
    </w:p>
    <w:p w14:paraId="375D1C76"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Job 22:23 to restore broken relationships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trust in restoration despite past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faith in restoration is crucial during personal trials?</w:t>
      </w:r>
      <w:r w:rsidRPr="001B37DC">
        <w:br w:type="page"/>
      </w:r>
    </w:p>
    <w:p w14:paraId="0A19AE7E"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23 Teaching Points and Bible Study Questions</w:t>
      </w:r>
    </w:p>
    <w:p w14:paraId="1647C02A" w14:textId="235AE2F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Seek God Even in Silence</w:t>
      </w:r>
    </w:p>
    <w:p w14:paraId="59A3BB1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23, we find Job earnestly seeking God despite feeling that God is silent. This teaches us the importance of pursuing a relationship with God even when we don't hear His voice. Job says, "If only I knew where to find Him, so that I could go to His seat" (Job 23:3). This reminds us that our faith journey is not always about immediate answers but about persistent seeking.</w:t>
      </w:r>
    </w:p>
    <w:p w14:paraId="794C2A4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faith when you feel God is silent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seek God during times of spiritual silence?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continue seeking God even when you don't feel His presence? </w:t>
      </w:r>
    </w:p>
    <w:p w14:paraId="79FFD5D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66BB7B5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acknowledges that God is in control, even when life seems chaotic. He states, "But He is unchangeable, and who can oppose Him? He does what He desires" (Job 23:13). This lesson encourages us to trust in God's sovereignty, knowing that His plans are perfect and beyond our understanding.</w:t>
      </w:r>
    </w:p>
    <w:p w14:paraId="4177712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sovereignty when facing personal trials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God's plan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sovereignty provide comfort in situations beyond your control? </w:t>
      </w:r>
    </w:p>
    <w:p w14:paraId="330568B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CF489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A0FBC04" w14:textId="77777777" w:rsidR="00BD6887" w:rsidRDefault="00BD6887" w:rsidP="00BD6887">
      <w:pPr>
        <w:spacing w:line="247" w:lineRule="auto"/>
        <w:rPr>
          <w:rFonts w:eastAsia="Times New Roman"/>
          <w:b/>
          <w:bCs/>
          <w:kern w:val="0"/>
          <w:sz w:val="21"/>
          <w:szCs w:val="21"/>
        </w:rPr>
      </w:pPr>
    </w:p>
    <w:p w14:paraId="1E3DAA82" w14:textId="791F8A7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Hold Fast to Integrity</w:t>
      </w:r>
    </w:p>
    <w:p w14:paraId="3EC30AE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suffering, Job maintains his integrity, saying, "My feet have followed in His tracks; I have kept His way without turning aside" (Job 23:11). This teaches us the value of holding fast to our principles and faith, even when circumstances are challenging.</w:t>
      </w:r>
    </w:p>
    <w:p w14:paraId="5B870DC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integrity when facing challenges similar to Job's experiences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holding fast to integrity is crucial during times of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integrity remains intact under pressure? </w:t>
      </w:r>
    </w:p>
    <w:p w14:paraId="672933E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Word is Our Treasure</w:t>
      </w:r>
    </w:p>
    <w:p w14:paraId="32BA361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declares, "I have treasured the words of His mouth more than my daily bread" (Job 23:12). This highlights the importance of valuing God's Word above all else, recognizing it as our spiritual sustenance and guide.</w:t>
      </w:r>
    </w:p>
    <w:p w14:paraId="2CB9B0C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prioritize God's Word as a treasure in your daily life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God's Word can impact your decision-making and perspective during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Word guides your actions and thoughts consistently? </w:t>
      </w:r>
    </w:p>
    <w:p w14:paraId="74C38278"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A8763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CE3174F" w14:textId="77777777" w:rsidR="00BD6887" w:rsidRDefault="00BD6887" w:rsidP="00BD6887">
      <w:pPr>
        <w:spacing w:line="247" w:lineRule="auto"/>
        <w:rPr>
          <w:rFonts w:eastAsia="Times New Roman"/>
          <w:b/>
          <w:bCs/>
          <w:kern w:val="0"/>
          <w:sz w:val="21"/>
          <w:szCs w:val="21"/>
        </w:rPr>
      </w:pPr>
    </w:p>
    <w:p w14:paraId="6AC074E6" w14:textId="1B5175F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Presence is Constant</w:t>
      </w:r>
    </w:p>
    <w:p w14:paraId="74517FE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Even when Job feels distant from God, he acknowledges, "Yet He knows the way I have taken; when He has tested me, I will come forth as gold" (Job 23:10). This reassures us that God's presence is constant, and He is aware of our paths, refining us through trials.</w:t>
      </w:r>
    </w:p>
    <w:p w14:paraId="7C355FBC" w14:textId="77777777" w:rsidR="00BD6887" w:rsidRDefault="00BD6887" w:rsidP="00BD6887">
      <w:pPr>
        <w:spacing w:line="247" w:lineRule="auto"/>
      </w:pPr>
      <w:r w:rsidRPr="00F6333B">
        <w:rPr>
          <w:rFonts w:eastAsia="Times New Roman"/>
          <w:kern w:val="0"/>
          <w:sz w:val="21"/>
          <w:szCs w:val="21"/>
        </w:rPr>
        <w:t>1. How can you seek God's presence when you feel He is distant, like Job did in Job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in God's constant presence is challenging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presence in everyday life?</w:t>
      </w:r>
    </w:p>
    <w:p w14:paraId="2B523305" w14:textId="28CA83F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Refining Process</w:t>
      </w:r>
    </w:p>
    <w:p w14:paraId="0B7C0AC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confidence that he will "come forth as gold" (Job 23:10) after being tested teaches us to embrace the refining process. Trials are opportunities for growth and purification, shaping us into the people God intends us to be.</w:t>
      </w:r>
    </w:p>
    <w:p w14:paraId="30B6447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embrace life's challenges as a refining process for personal growth and faith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trials can strengthen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refining process in difficult times? </w:t>
      </w:r>
    </w:p>
    <w:p w14:paraId="6553DFE6"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75575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B135F90" w14:textId="77777777" w:rsidR="00BD6887" w:rsidRDefault="00BD6887" w:rsidP="00BD6887">
      <w:pPr>
        <w:spacing w:line="247" w:lineRule="auto"/>
        <w:rPr>
          <w:rFonts w:eastAsia="Times New Roman"/>
          <w:b/>
          <w:bCs/>
          <w:kern w:val="0"/>
          <w:sz w:val="23"/>
          <w:szCs w:val="23"/>
        </w:rPr>
      </w:pPr>
    </w:p>
    <w:p w14:paraId="5B6D70B5" w14:textId="4AA3702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Plans are Unfathomable</w:t>
      </w:r>
    </w:p>
    <w:p w14:paraId="1089A3A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acknowledges that God's plans are beyond human comprehension: "He carries out His decree against me, and many such plans He still has in store" (Job 23:14). This lesson reminds us to trust in God's wisdom, even when we don't understand His ways.</w:t>
      </w:r>
    </w:p>
    <w:p w14:paraId="0B58E81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plans when they seem unfathomable in your current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understanding of God's plans despite their mystery?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find peace when God's plans are beyond your comprehension? </w:t>
      </w:r>
    </w:p>
    <w:p w14:paraId="6CCD3FDA"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of God Leads to Wisdom</w:t>
      </w:r>
    </w:p>
    <w:p w14:paraId="19178B8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reverence for God is evident when he says, "Therefore I am terrified in His presence; when I consider this, I fear Him" (Job 23:15). This teaches us that a healthy fear of God is the beginning of wisdom, guiding us to live righteously.</w:t>
      </w:r>
    </w:p>
    <w:p w14:paraId="375175B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fearing God in difficult times lead to greater wisdom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reverence for God shaped his understanding of wisdom amidst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fear of God that enhances your wisdom? </w:t>
      </w:r>
    </w:p>
    <w:p w14:paraId="65E4B89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B0DCC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AD7F3DD" w14:textId="77777777" w:rsidR="00BD6887" w:rsidRDefault="00BD6887" w:rsidP="00BD6887">
      <w:pPr>
        <w:spacing w:line="247" w:lineRule="auto"/>
        <w:rPr>
          <w:rFonts w:eastAsia="Times New Roman"/>
          <w:b/>
          <w:bCs/>
          <w:kern w:val="0"/>
          <w:sz w:val="21"/>
          <w:szCs w:val="21"/>
        </w:rPr>
      </w:pPr>
    </w:p>
    <w:p w14:paraId="4B1DD0FC" w14:textId="7B1334A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Persevere Through Trials</w:t>
      </w:r>
    </w:p>
    <w:p w14:paraId="51E735C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perseverance in seeking God despite his suffering is a powerful lesson in endurance. His unwavering faith encourages us to persevere through our own trials, trusting that God is with us every step of the way.</w:t>
      </w:r>
    </w:p>
    <w:p w14:paraId="2E06F22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faith when you feel God is distant during your trials,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persevere when you don't understand God's plan in your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through trials can strengthen your relationship with God, as seen in Job's experience? </w:t>
      </w:r>
    </w:p>
    <w:p w14:paraId="5B849A5B"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Will Prevail</w:t>
      </w:r>
    </w:p>
    <w:p w14:paraId="09228D3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Job's hope in God's justice is a reminder that, ultimately, God's righteousness will prevail. Even when we face injustice, we can rest assured that God will set things right in His perfect timing. This hope sustains us as we navigate life's challenges, knowing that our ultimate vindication comes from Him.</w:t>
      </w:r>
    </w:p>
    <w:p w14:paraId="0D916ADA"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trials like Job did in Job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Job's perseverance in Job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Job's belief in God's justice is important for your own faith journey?</w:t>
      </w:r>
      <w:r w:rsidRPr="001B37DC">
        <w:br w:type="page"/>
      </w:r>
    </w:p>
    <w:p w14:paraId="1EBCF32E"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24 Teaching Points and Bible Study Questions</w:t>
      </w:r>
    </w:p>
    <w:p w14:paraId="51C9F836" w14:textId="39B32F3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Cry for Justice</w:t>
      </w:r>
    </w:p>
    <w:p w14:paraId="4C441AE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24, we see a vivid portrayal of the cries for justice from those who suffer. Job laments, "Why does the Almighty not reserve times for judgment? Why may those who know Him never see His days?" (Job 24:1). This reminds us that while injustice may seem rampant, God’s timing is perfect. We are encouraged to trust in His ultimate justice, knowing that He sees all and will act in His perfect time.</w:t>
      </w:r>
    </w:p>
    <w:p w14:paraId="6BC9610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actively respond to injustices you witness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injustices persist despite awareness and advocacy efforts?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those who feel unheard in their cries for justice? </w:t>
      </w:r>
    </w:p>
    <w:p w14:paraId="279CBB4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Plight of the Oppressed</w:t>
      </w:r>
    </w:p>
    <w:p w14:paraId="42C8D24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paints a picture of the oppressed, highlighting their struggles: "Men move boundary stones; they pasture stolen flocks" (Job 24:2). This serves as a call to action for us to be advocates for the marginalized, reflecting God’s heart for justice and mercy. We are reminded to be the hands and feet of Christ, offering support and love to those in need.</w:t>
      </w:r>
    </w:p>
    <w:p w14:paraId="2D37DEF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actively support those who are oppressed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injustice persists despite awareness and efforts to address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the voices of the oppressed are heard and valued? </w:t>
      </w:r>
    </w:p>
    <w:p w14:paraId="5FBC0C2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DE5D9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00F11A0" w14:textId="77777777" w:rsidR="00BD6887" w:rsidRDefault="00BD6887" w:rsidP="00BD6887">
      <w:pPr>
        <w:spacing w:line="247" w:lineRule="auto"/>
        <w:rPr>
          <w:rFonts w:eastAsia="Times New Roman"/>
          <w:b/>
          <w:bCs/>
          <w:kern w:val="0"/>
          <w:sz w:val="21"/>
          <w:szCs w:val="21"/>
        </w:rPr>
      </w:pPr>
    </w:p>
    <w:p w14:paraId="53705B4D" w14:textId="7DB97D7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Reality of Suffering</w:t>
      </w:r>
    </w:p>
    <w:p w14:paraId="186B891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Suffering is a recurring theme in Job, and chapter 24 is no exception. Job describes the harsh realities faced by many: "They spend the night naked, without clothing, and have no covering against the cold" (Job 24:7). This passage encourages us to acknowledge the reality of suffering in the world and to respond with compassion and empathy, just as Jesus did during His earthly ministry.</w:t>
      </w:r>
    </w:p>
    <w:p w14:paraId="707620D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Job 24 help you respond to suffering in your own life or others'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the wicked to prosper while the innocent suffer, as seen in Job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someone experiencing suffering, inspired by Job 24? </w:t>
      </w:r>
    </w:p>
    <w:p w14:paraId="7ED61BB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Hiddenness of God</w:t>
      </w:r>
    </w:p>
    <w:p w14:paraId="76F2060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questions why God seems hidden in times of trouble: "Yet God charges no one with wrongdoing" (Job 24:12). This challenges us to deepen our faith, trusting that God is present even when He seems silent. It’s a reminder that our understanding is limited, but God’s wisdom is infinite.</w:t>
      </w:r>
    </w:p>
    <w:p w14:paraId="3DDE56E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presence when His actions seem hidden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His ways to remain hidden during times of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God's guidance when His presence feels distant? </w:t>
      </w:r>
    </w:p>
    <w:p w14:paraId="1A3D0A48"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DA29DE"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9A2B7A1" w14:textId="77777777" w:rsidR="00BD6887" w:rsidRDefault="00BD6887" w:rsidP="00BD6887">
      <w:pPr>
        <w:spacing w:line="247" w:lineRule="auto"/>
        <w:rPr>
          <w:rFonts w:eastAsia="Times New Roman"/>
          <w:b/>
          <w:bCs/>
          <w:kern w:val="0"/>
          <w:sz w:val="21"/>
          <w:szCs w:val="21"/>
        </w:rPr>
      </w:pPr>
    </w:p>
    <w:p w14:paraId="15B95283" w14:textId="3384D31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Temporary Triumph of the Wicked</w:t>
      </w:r>
    </w:p>
    <w:p w14:paraId="019F169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observes that the wicked often seem to prosper: "They are exalted for a little while, but then they are gone" (Job 24:24). This teaches us that the success of the wicked is fleeting. We are encouraged to focus on eternal values and to live righteously, knowing that true reward comes from God.</w:t>
      </w:r>
    </w:p>
    <w:p w14:paraId="27F9262B" w14:textId="77777777" w:rsidR="00BD6887" w:rsidRDefault="00BD6887" w:rsidP="00BD6887">
      <w:pPr>
        <w:spacing w:line="247" w:lineRule="auto"/>
      </w:pPr>
      <w:r w:rsidRPr="00F6333B">
        <w:rPr>
          <w:rFonts w:eastAsia="Times New Roman"/>
          <w:kern w:val="0"/>
          <w:sz w:val="21"/>
          <w:szCs w:val="21"/>
        </w:rPr>
        <w:t>1. How can you maintain faith when witnessing the temporary success of those who act unjustly?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wicked often seem to prosper despite their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focus on long-term justice rather than immediate outcomes?</w:t>
      </w:r>
    </w:p>
    <w:p w14:paraId="6B4DC093" w14:textId="6093FA60"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Righteous Living</w:t>
      </w:r>
    </w:p>
    <w:p w14:paraId="20E1C37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the apparent success of the wicked, Job emphasizes the importance of righteousness: "The womb forgets them; the worm feasts on them" (Job 24:20). This stark imagery reminds us that a life lived apart from God is ultimately empty. We are called to pursue holiness and integrity, reflecting the character of Christ in all we do.</w:t>
      </w:r>
    </w:p>
    <w:p w14:paraId="10153E1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pursue righteousness when witnessing injustice, as described in Job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righteous living amidst societal corruption?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integrity is crucial when others around you act unrighteously? </w:t>
      </w:r>
    </w:p>
    <w:p w14:paraId="79DEAD55"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9C45A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2D5624C" w14:textId="77777777" w:rsidR="00BD6887" w:rsidRDefault="00BD6887" w:rsidP="00BD6887">
      <w:pPr>
        <w:spacing w:line="247" w:lineRule="auto"/>
        <w:rPr>
          <w:rFonts w:eastAsia="Times New Roman"/>
          <w:b/>
          <w:bCs/>
          <w:kern w:val="0"/>
          <w:sz w:val="21"/>
          <w:szCs w:val="21"/>
        </w:rPr>
      </w:pPr>
    </w:p>
    <w:p w14:paraId="19FBF497" w14:textId="4229A61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Faithful Witness</w:t>
      </w:r>
    </w:p>
    <w:p w14:paraId="71E2FE7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lament is a powerful testimony of faith amidst suffering. His words challenge us to be faithful witnesses, even when life is difficult. By sharing our struggles and how God sustains us, we can encourage others and point them to the hope found in Christ.</w:t>
      </w:r>
    </w:p>
    <w:p w14:paraId="2C495BF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be a faithful witness in times of injustice, as seen in Job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crucial when witnessing suffering and inequality?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witness remains strong amidst adversity? </w:t>
      </w:r>
    </w:p>
    <w:p w14:paraId="155933A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1A1F2DE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Job 24, we are reminded of God’s sovereignty. Despite the chaos and injustice, God remains in control. This assurance gives us peace and confidence, knowing that nothing happens outside of His will. We can rest in the promise that God is working all things for our good and His glory.</w:t>
      </w:r>
    </w:p>
    <w:p w14:paraId="39303B5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sovereignty in Job 24 influence your response to injustice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helps in dealing with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difficult situations? </w:t>
      </w:r>
    </w:p>
    <w:p w14:paraId="3E7EF5B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4DB63F"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979C3E8" w14:textId="77777777" w:rsidR="00BD6887" w:rsidRDefault="00BD6887" w:rsidP="00BD6887">
      <w:pPr>
        <w:spacing w:line="247" w:lineRule="auto"/>
        <w:rPr>
          <w:rFonts w:eastAsia="Times New Roman"/>
          <w:b/>
          <w:bCs/>
          <w:kern w:val="0"/>
          <w:sz w:val="21"/>
          <w:szCs w:val="21"/>
        </w:rPr>
      </w:pPr>
    </w:p>
    <w:p w14:paraId="0A61B607" w14:textId="7055751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Perseverance</w:t>
      </w:r>
    </w:p>
    <w:p w14:paraId="6190E53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endurance through suffering is a testament to the power of perseverance. His story encourages us to remain steadfast in our faith, trusting that God will see us through every trial. As James 1:12 says, "Blessed is the man who perseveres under trial, because when he has stood the test, he will receive the crown of life that God has promised to those who love Him."</w:t>
      </w:r>
    </w:p>
    <w:p w14:paraId="0EB62B1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perseverance when facing injustices similar to those described in Job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when witnessing the suffering of others as seen in Job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persevere in faith during challenging times like those in Job 24? </w:t>
      </w:r>
    </w:p>
    <w:p w14:paraId="7D9F454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62328D2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Ultimately, Job’s story points us to the hope of redemption. Despite the suffering and injustice, we are reminded that God is a redeemer. Through Christ’s resurrection, we have the promise of eternal life and the assurance that all things will be made new. This hope empowers us to live with joy and purpose, knowing that our future is secure in Him.</w:t>
      </w:r>
    </w:p>
    <w:p w14:paraId="485E5734"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find hope in God's justice when facing personal injustices like those in Job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redemption through the struggles described in Job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 in redemption matter when witnessing the suffering and injustices around you?</w:t>
      </w:r>
      <w:r w:rsidRPr="001B37DC">
        <w:br w:type="page"/>
      </w:r>
    </w:p>
    <w:p w14:paraId="664442A6"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25 Teaching Points and Bible Study Questions</w:t>
      </w:r>
    </w:p>
    <w:p w14:paraId="63BDD58F" w14:textId="6F5D58F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Majesty of God is Unquestionable</w:t>
      </w:r>
    </w:p>
    <w:p w14:paraId="04B6C77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In Job 25, Bildad the </w:t>
      </w:r>
      <w:proofErr w:type="spellStart"/>
      <w:r w:rsidRPr="00F6333B">
        <w:rPr>
          <w:rFonts w:eastAsia="Times New Roman"/>
          <w:kern w:val="0"/>
          <w:sz w:val="21"/>
          <w:szCs w:val="21"/>
        </w:rPr>
        <w:t>Shuhite</w:t>
      </w:r>
      <w:proofErr w:type="spellEnd"/>
      <w:r w:rsidRPr="00F6333B">
        <w:rPr>
          <w:rFonts w:eastAsia="Times New Roman"/>
          <w:kern w:val="0"/>
          <w:sz w:val="21"/>
          <w:szCs w:val="21"/>
        </w:rPr>
        <w:t xml:space="preserve"> reminds us of the grandeur and sovereignty of God. He states, "Dominion and awe belong to Him; He establishes peace in His heights" (Job 25:2). This is a powerful reminder that God’s majesty is beyond our comprehension. In our daily lives, recognizing God’s supreme authority can bring peace and perspective, especially when we face challenges. Remember, the Creator of the universe is in control, and His plans are perfect.</w:t>
      </w:r>
    </w:p>
    <w:p w14:paraId="730DCA2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majesty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greatness can bring peace during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majesty in moments of doubt or fear? </w:t>
      </w:r>
    </w:p>
    <w:p w14:paraId="731162C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Human Limitations Highlight Divine Greatness</w:t>
      </w:r>
    </w:p>
    <w:p w14:paraId="7D067AA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 asks, "How then can a man be just before God? How can one born of woman be pure?" (Job 25:4). This rhetorical question underscores our human limitations and imperfections. Acknowledging our weaknesses can be liberating, as it points us to the need for divine grace. Embrace humility and let it drive you closer to God, who is the source of all wisdom and strength.</w:t>
      </w:r>
    </w:p>
    <w:p w14:paraId="7C9B375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human limitations enhance your appreciation of God's greatness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weaknesses can lead to a deeper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humility and recognize God's superiority in your decisions? </w:t>
      </w:r>
    </w:p>
    <w:p w14:paraId="4B62DE7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73C6E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24B6D23" w14:textId="77777777" w:rsidR="00BD6887" w:rsidRDefault="00BD6887" w:rsidP="00BD6887">
      <w:pPr>
        <w:spacing w:line="247" w:lineRule="auto"/>
        <w:rPr>
          <w:rFonts w:eastAsia="Times New Roman"/>
          <w:b/>
          <w:bCs/>
          <w:kern w:val="0"/>
          <w:sz w:val="21"/>
          <w:szCs w:val="21"/>
        </w:rPr>
      </w:pPr>
    </w:p>
    <w:p w14:paraId="69A72879" w14:textId="31A2EC2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Humility</w:t>
      </w:r>
    </w:p>
    <w:p w14:paraId="4CC88D6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chapter emphasizes the vast difference between God’s purity and human frailty. Bildad compares humans to maggots and worms (Job 25:6), a stark image that serves to humble us. In our daily interactions, practicing humility can transform relationships and open doors to growth. Remember, "God opposes the proud but gives grace to the humble" (James 4:6).</w:t>
      </w:r>
    </w:p>
    <w:p w14:paraId="44E4EA3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our limitations foster humility in 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acknowledging our dependence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challenging situations? </w:t>
      </w:r>
    </w:p>
    <w:p w14:paraId="1CFA960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Pursuit of Righteousness</w:t>
      </w:r>
    </w:p>
    <w:p w14:paraId="545B488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While Bildad questions human purity, the broader narrative of Job encourages us to pursue righteousness. Job’s life exemplifies steadfast faith and integrity. In your own life, strive to live in a way that honors God, knowing that righteousness is not about perfection but about a heart aligned with His will.</w:t>
      </w:r>
    </w:p>
    <w:p w14:paraId="4CFAAB7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pursue righteousness when feeling insignificant compared to God's greatness in Job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the pursuit of righteousness, as suggested in Job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standards of righteousness? </w:t>
      </w:r>
    </w:p>
    <w:p w14:paraId="4188D42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EB7FC2"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083345F" w14:textId="77777777" w:rsidR="00BD6887" w:rsidRDefault="00BD6887" w:rsidP="00BD6887">
      <w:pPr>
        <w:spacing w:line="247" w:lineRule="auto"/>
        <w:rPr>
          <w:rFonts w:eastAsia="Times New Roman"/>
          <w:b/>
          <w:bCs/>
          <w:kern w:val="0"/>
          <w:sz w:val="21"/>
          <w:szCs w:val="21"/>
        </w:rPr>
      </w:pPr>
    </w:p>
    <w:p w14:paraId="47913CE3" w14:textId="74912D4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Perspective</w:t>
      </w:r>
    </w:p>
    <w:p w14:paraId="29D9BAF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Bildad’s speech, though limited in understanding, invites us to consider our perspective. Are we viewing our circumstances through a lens of faith? When trials come, shift your focus from the problem to the One who holds the solution. "Set your minds on things above, not on earthly things" (Colossians 3:2).</w:t>
      </w:r>
    </w:p>
    <w:p w14:paraId="710D962F" w14:textId="77777777" w:rsidR="00BD6887" w:rsidRDefault="00BD6887" w:rsidP="00BD6887">
      <w:pPr>
        <w:spacing w:line="247" w:lineRule="auto"/>
      </w:pPr>
      <w:r w:rsidRPr="00F6333B">
        <w:rPr>
          <w:rFonts w:eastAsia="Times New Roman"/>
          <w:kern w:val="0"/>
          <w:sz w:val="21"/>
          <w:szCs w:val="21"/>
        </w:rPr>
        <w:t>1. How can shifting your perspective help you find peace in challenging situations like Job's?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humble perspective is important in understanding God's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Bildad's perspective on human limitations to apply in your own life?</w:t>
      </w:r>
    </w:p>
    <w:p w14:paraId="1BB8ADD9" w14:textId="0A68C9AD"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Godly Counsel</w:t>
      </w:r>
    </w:p>
    <w:p w14:paraId="16F20C2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While Bildad’s advice was flawed, the book of Job highlights the importance of seeking godly counsel. Surround yourself with wise, faith-filled individuals who can offer biblical insights and encouragement. "Plans fail for lack of counsel, but with many advisers they succeed" (Proverbs 15:22).</w:t>
      </w:r>
    </w:p>
    <w:p w14:paraId="5EC87E4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discern godly counsel from misguided advice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godly counsel is crucial during times of personal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provide valuable, godly counsel to others? </w:t>
      </w:r>
    </w:p>
    <w:p w14:paraId="20F7142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F2BBE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63AFE27" w14:textId="77777777" w:rsidR="00BD6887" w:rsidRDefault="00BD6887" w:rsidP="00BD6887">
      <w:pPr>
        <w:spacing w:line="247" w:lineRule="auto"/>
        <w:rPr>
          <w:rFonts w:eastAsia="Times New Roman"/>
          <w:b/>
          <w:bCs/>
          <w:kern w:val="0"/>
          <w:sz w:val="21"/>
          <w:szCs w:val="21"/>
        </w:rPr>
      </w:pPr>
    </w:p>
    <w:p w14:paraId="4CA1EC72" w14:textId="5D202BB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Mystery of God’s Ways</w:t>
      </w:r>
    </w:p>
    <w:p w14:paraId="7AF8AC2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25 reminds us that God’s ways are often beyond our understanding. Bildad’s limited view serves as a caution against assuming we have all the answers. Trust in God’s mysterious and perfect plan, even when it doesn’t make sense. "For My thoughts are not your thoughts, neither are your ways My ways," declares the LORD (Isaiah 55:8).</w:t>
      </w:r>
    </w:p>
    <w:p w14:paraId="30F12CB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wisdom when His ways seem mysterious or unclear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us to experience situations that challenge our understanding of His ways?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about maintaining faith when God's actions are beyond your comprehension? </w:t>
      </w:r>
    </w:p>
    <w:p w14:paraId="2F4DF6C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 in Adversity</w:t>
      </w:r>
    </w:p>
    <w:p w14:paraId="5CFFDE0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story, including Bildad’s speech, teaches us about the role of faith during trials. Faith is not the absence of doubt but the presence of trust in God’s goodness. When faced with adversity, lean on your faith as a source of strength and hope. "Now faith is the assurance of what we hope for and the certainty of what we do not see" (Hebrews 11:1).</w:t>
      </w:r>
    </w:p>
    <w:p w14:paraId="5EF631F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faith help you maintain hope during personal challenges and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crucial when facing life's uncertainties and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difficult times? </w:t>
      </w:r>
    </w:p>
    <w:p w14:paraId="58AB7276"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EDA7A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9345028" w14:textId="77777777" w:rsidR="00BD6887" w:rsidRDefault="00BD6887" w:rsidP="00BD6887">
      <w:pPr>
        <w:spacing w:line="247" w:lineRule="auto"/>
        <w:rPr>
          <w:rFonts w:eastAsia="Times New Roman"/>
          <w:b/>
          <w:bCs/>
          <w:kern w:val="0"/>
          <w:sz w:val="21"/>
          <w:szCs w:val="21"/>
        </w:rPr>
      </w:pPr>
    </w:p>
    <w:p w14:paraId="25E7FF77" w14:textId="3E45074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Assurance of God’s Justice</w:t>
      </w:r>
    </w:p>
    <w:p w14:paraId="5040422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Though Bildad’s understanding was incomplete, his words remind us of God’s ultimate justice. Trust that God will right all wrongs in His perfect timing. "He will judge the world in righteousness and the peoples in His faithfulness" (Psalm 96:13). Let this assurance bring peace to your heart.</w:t>
      </w:r>
    </w:p>
    <w:p w14:paraId="4C37E9A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assurance in God's justice when facing personal challenges or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is important for maintaining hope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justice when human justice systems fail you? </w:t>
      </w:r>
    </w:p>
    <w:p w14:paraId="180A963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Reflect on Eternity</w:t>
      </w:r>
    </w:p>
    <w:p w14:paraId="69307AF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25 invites us to reflect on our eternal destiny. Life is fleeting, but our relationship with God is eternal. Use this life to prepare for the next by deepening your walk with Christ. "For we know that if the earthly tent we live in is destroyed, we have a building from God, an eternal house in heaven" (2 Corinthians 5:1). Let this eternal perspective guide your daily choices and priorities.</w:t>
      </w:r>
    </w:p>
    <w:p w14:paraId="03EA332C"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reflecting on eternity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contemplating your place in the eternal scheme?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considering eternity help you find peace in life's challenges?</w:t>
      </w:r>
      <w:r w:rsidRPr="001B37DC">
        <w:br w:type="page"/>
      </w:r>
    </w:p>
    <w:p w14:paraId="4AB9BF81"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26 Teaching Points and Bible Study Questions</w:t>
      </w:r>
    </w:p>
    <w:p w14:paraId="52F48B42" w14:textId="66F3FEE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Recognize God's Sovereignty</w:t>
      </w:r>
    </w:p>
    <w:p w14:paraId="0A8F433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26:7, we read, "He stretches out the north over empty space; He hangs the earth upon nothing." This verse reminds us of God's unmatched power and sovereignty. He is the Creator who holds the universe together, and His authority is absolute. Recognizing this can bring peace and assurance, knowing that our lives are in the hands of a mighty God.</w:t>
      </w:r>
    </w:p>
    <w:p w14:paraId="3511449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sovereignty in Job 26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helps in trusting His plans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in daily decisions? </w:t>
      </w:r>
    </w:p>
    <w:p w14:paraId="7281C2A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Marvel at Creation's Complexity</w:t>
      </w:r>
    </w:p>
    <w:p w14:paraId="771654E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26:8 states, "He wraps up the waters in His clouds, yet the clouds do not burst under their own weight." This imagery invites us to marvel at the complexity and order of creation. Every detail of the natural world reflects God's wisdom and creativity, encouraging us to appreciate His handiwork in our daily lives.</w:t>
      </w:r>
    </w:p>
    <w:p w14:paraId="2EC48EC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creation's complexity deepen your appreciation for God's power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nature's intricacies can strengthen your faith and trust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creation's complexity to apply in solving challenges you face? </w:t>
      </w:r>
    </w:p>
    <w:p w14:paraId="208FA38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70775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B32D805" w14:textId="77777777" w:rsidR="00BD6887" w:rsidRDefault="00BD6887" w:rsidP="00BD6887">
      <w:pPr>
        <w:spacing w:line="247" w:lineRule="auto"/>
        <w:rPr>
          <w:rFonts w:eastAsia="Times New Roman"/>
          <w:b/>
          <w:bCs/>
          <w:kern w:val="0"/>
          <w:sz w:val="21"/>
          <w:szCs w:val="21"/>
        </w:rPr>
      </w:pPr>
    </w:p>
    <w:p w14:paraId="45A5D57C" w14:textId="7B9E83C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Embrace Humility Before God</w:t>
      </w:r>
    </w:p>
    <w:p w14:paraId="05FBDF8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acknowledges in verse 14, "Indeed, these are but the fringes of His ways; how faint is the whisper we hear of Him!" This humbling realization reminds us that our understanding of God is limited. Embracing humility allows us to approach Him with reverence and awe, acknowledging that His ways are higher than ours.</w:t>
      </w:r>
    </w:p>
    <w:p w14:paraId="2ABBCE1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vastness in Job 26 inspire greater humility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humility before God is essential for personal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relationship with God and others? </w:t>
      </w:r>
    </w:p>
    <w:p w14:paraId="01DED042"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5BE81D6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26:10, we find, "He has inscribed a circle on the face of the waters at the boundary between light and darkness." This speaks to God's established order and justice. Trusting in His justice means believing that He will ultimately set all things right, even when we don't understand His timing.</w:t>
      </w:r>
    </w:p>
    <w:p w14:paraId="72BD302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trust in God's justice when facing personal suffering or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continues to trust in God's justice despite his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26 about trusting God's justice in uncertain times? </w:t>
      </w:r>
    </w:p>
    <w:p w14:paraId="68C7010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A00E0F"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5CD2F48" w14:textId="77777777" w:rsidR="00BD6887" w:rsidRDefault="00BD6887" w:rsidP="00BD6887">
      <w:pPr>
        <w:spacing w:line="247" w:lineRule="auto"/>
        <w:rPr>
          <w:rFonts w:eastAsia="Times New Roman"/>
          <w:b/>
          <w:bCs/>
          <w:kern w:val="0"/>
          <w:sz w:val="21"/>
          <w:szCs w:val="21"/>
        </w:rPr>
      </w:pPr>
    </w:p>
    <w:p w14:paraId="5EECD49B" w14:textId="6648115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Seek Wisdom in God's Word</w:t>
      </w:r>
    </w:p>
    <w:p w14:paraId="3EA51E2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reflections encourage us to seek wisdom from God's Word. As we delve into Scripture, we gain insights into His character and His plans for us. The Bible is a treasure trove of wisdom that guides us through life's challenges and helps us grow in faith.</w:t>
      </w:r>
    </w:p>
    <w:p w14:paraId="4DB3F3D4" w14:textId="77777777" w:rsidR="00BD6887" w:rsidRDefault="00BD6887" w:rsidP="00BD6887">
      <w:pPr>
        <w:spacing w:line="247" w:lineRule="auto"/>
      </w:pPr>
      <w:r w:rsidRPr="00F6333B">
        <w:rPr>
          <w:rFonts w:eastAsia="Times New Roman"/>
          <w:kern w:val="0"/>
          <w:sz w:val="21"/>
          <w:szCs w:val="21"/>
        </w:rPr>
        <w:t>1. How can Job 26 inspire you to seek wisdom in God's creation and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wisdom through Job's descriptions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God's majesty in Job 26 encourage you to seek deeper understanding in His Word?</w:t>
      </w:r>
    </w:p>
    <w:p w14:paraId="20A3A7F7" w14:textId="4F3C0C62"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Human Limitations</w:t>
      </w:r>
    </w:p>
    <w:p w14:paraId="416F749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26:11 says, "The pillars of heaven tremble, astounded at His rebuke." This verse highlights our human limitations in the face of God's power. Acknowledging our limitations fosters dependence on God, reminding us that we need His strength and guidance in every aspect of our lives.</w:t>
      </w:r>
    </w:p>
    <w:p w14:paraId="6BD79D3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human limitations enhance your reliance on God's wisdom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recognizing your limitations in understanding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accepting human limitations lead to greater humility and spiritual growth? </w:t>
      </w:r>
    </w:p>
    <w:p w14:paraId="41968A9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C49DC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C155DEF" w14:textId="77777777" w:rsidR="00BD6887" w:rsidRDefault="00BD6887" w:rsidP="00BD6887">
      <w:pPr>
        <w:spacing w:line="247" w:lineRule="auto"/>
        <w:rPr>
          <w:rFonts w:eastAsia="Times New Roman"/>
          <w:b/>
          <w:bCs/>
          <w:kern w:val="0"/>
          <w:sz w:val="21"/>
          <w:szCs w:val="21"/>
        </w:rPr>
      </w:pPr>
    </w:p>
    <w:p w14:paraId="49B820B3" w14:textId="59E688A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Find Comfort in God's Presence</w:t>
      </w:r>
    </w:p>
    <w:p w14:paraId="37CB507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the trials Job faced, he found comfort in God's presence. This chapter encourages us to seek solace in knowing that God is always with us, even in our darkest moments. His presence provides peace and reassurance that we are never alone.</w:t>
      </w:r>
    </w:p>
    <w:p w14:paraId="0DDAAC1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power in creation bring you comfort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seeking God's presence in moments of personal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control over the universe help you find peace in uncertainty? </w:t>
      </w:r>
    </w:p>
    <w:p w14:paraId="1909A7E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Majesty</w:t>
      </w:r>
    </w:p>
    <w:p w14:paraId="227C35A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26 is a celebration of God's majesty. Verses like 26:13, "By His breath the skies were cleared; His hand pierced the fleeing serpent," remind us of His grandeur. Celebrating God's majesty through worship and praise enriches our spiritual lives and draws us closer to Him.</w:t>
      </w:r>
    </w:p>
    <w:p w14:paraId="1223C3A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celebrate God's majesty in your daily life, as Job describes His power in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majesty can impact your perspective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majesty in moments of doubt? </w:t>
      </w:r>
    </w:p>
    <w:p w14:paraId="4EBAC1AC"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D16A5D"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98C48FC" w14:textId="77777777" w:rsidR="00BD6887" w:rsidRDefault="00BD6887" w:rsidP="00BD6887">
      <w:pPr>
        <w:spacing w:line="247" w:lineRule="auto"/>
        <w:rPr>
          <w:rFonts w:eastAsia="Times New Roman"/>
          <w:b/>
          <w:bCs/>
          <w:kern w:val="0"/>
          <w:sz w:val="21"/>
          <w:szCs w:val="21"/>
        </w:rPr>
      </w:pPr>
    </w:p>
    <w:p w14:paraId="0115B20B" w14:textId="0AEA4CA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Reflect on God's Faithfulness</w:t>
      </w:r>
    </w:p>
    <w:p w14:paraId="385BF15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Job's discourse, we see a reflection on God's faithfulness. Despite the chaos and suffering, God remains steadfast. Reflecting on His faithfulness in our own lives strengthens our trust and encourages us to remain faithful in return.</w:t>
      </w:r>
    </w:p>
    <w:p w14:paraId="3A4669E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 26 inspire you to trust in God's faithfulness during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God's creation strengthens your faith in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26 about relying on God's power in uncertain times? </w:t>
      </w:r>
    </w:p>
    <w:p w14:paraId="3A5A8DC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3EFED01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26 encourages us to live with an eternal perspective. Understanding that our lives are part of a greater divine plan helps us focus on what truly matters. It inspires us to live with purpose, aligning our actions with God's will and looking forward to the hope of eternal life through Jesus Christ.</w:t>
      </w:r>
    </w:p>
    <w:p w14:paraId="5082857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26 remind us of the profound truths found in Scripture, encouraging us to deepen our relationship with God and live out our faith with confidence and joy.</w:t>
      </w:r>
    </w:p>
    <w:p w14:paraId="3A46B7B0"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 26 inspire you to prioritize eternal values over temporary concerns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God's eternal power as described in Job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God's creation in Job 26 help you maintain an eternal perspective?</w:t>
      </w:r>
      <w:r w:rsidRPr="001B37DC">
        <w:br w:type="page"/>
      </w:r>
    </w:p>
    <w:p w14:paraId="4601C124"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27 Teaching Points and Bible Study Questions</w:t>
      </w:r>
    </w:p>
    <w:p w14:paraId="4C5B52A0" w14:textId="75D8D7F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Integrity is Non-Negotiable</w:t>
      </w:r>
    </w:p>
    <w:p w14:paraId="667DA81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27:5, Job declares, "I will never declare that you are right; I will maintain my integrity until I die." This powerful statement reminds us that integrity is a cornerstone of our faith. Upholding our values, even when faced with adversity, is crucial. Integrity is not just about honesty; it's about aligning our actions with our beliefs, no matter the cost.</w:t>
      </w:r>
    </w:p>
    <w:p w14:paraId="7DA5ECF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integrity when facing pressure to compromise your values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insists on his integrity despite his suffering and friends' accusations?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integrity remains non-negotiable in your daily decisions? </w:t>
      </w:r>
    </w:p>
    <w:p w14:paraId="617FC60C"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Righteousness is a Lifelong Commitment</w:t>
      </w:r>
    </w:p>
    <w:p w14:paraId="7DDD94C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27:6 states, "I will hold fast my righteousness and never let go. As long as I live, my conscience will not accuse me." This verse encourages us to pursue righteousness consistently. It's a daily commitment to live in a way that honors God, ensuring our conscience remains clear and our actions reflect our faith.</w:t>
      </w:r>
    </w:p>
    <w:p w14:paraId="38A2392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righteousness in daily life despite facing challenges and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lifelong commitment to righteousness is essential for personal growth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your commitment to righteousness? </w:t>
      </w:r>
    </w:p>
    <w:p w14:paraId="6ED533A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F5C0F6"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4B667E3" w14:textId="77777777" w:rsidR="00BD6887" w:rsidRDefault="00BD6887" w:rsidP="00BD6887">
      <w:pPr>
        <w:spacing w:line="247" w:lineRule="auto"/>
        <w:rPr>
          <w:rFonts w:eastAsia="Times New Roman"/>
          <w:b/>
          <w:bCs/>
          <w:kern w:val="0"/>
          <w:sz w:val="21"/>
          <w:szCs w:val="21"/>
        </w:rPr>
      </w:pPr>
    </w:p>
    <w:p w14:paraId="4277DF31" w14:textId="1DF8969B"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Futility of Wickedness</w:t>
      </w:r>
    </w:p>
    <w:p w14:paraId="0BBA39F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27:8 poses a thought-provoking question: "For what is the hope of the godless when he is cut off, when God takes away his life?" This highlights the ultimate futility of living a life apart from God. True hope and purpose are found in a relationship with Him, not in worldly pursuits or temporary gains.</w:t>
      </w:r>
    </w:p>
    <w:p w14:paraId="024E601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the futility of wickedness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pursue wickedness despite its ultimate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allure of wickedness in your life? </w:t>
      </w:r>
    </w:p>
    <w:p w14:paraId="13C853E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0746A13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27:9, we read, "Will God hear his cry when distress comes upon him?" This verse underscores the importance of maintaining a strong prayer life. When we are in right standing with God, our prayers are powerful and effective. It's a reminder to cultivate a deep, personal relationship with Him through constant communication.</w:t>
      </w:r>
    </w:p>
    <w:p w14:paraId="3BA316C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steadfastness in prayer inspire your own prayer life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personal challenges like Job?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integrity in prayer matter, even when answers seem delayed? </w:t>
      </w:r>
    </w:p>
    <w:p w14:paraId="084C106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946D9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46CD6D7" w14:textId="77777777" w:rsidR="00BD6887" w:rsidRDefault="00BD6887" w:rsidP="00BD6887">
      <w:pPr>
        <w:spacing w:line="247" w:lineRule="auto"/>
        <w:rPr>
          <w:rFonts w:eastAsia="Times New Roman"/>
          <w:b/>
          <w:bCs/>
          <w:kern w:val="0"/>
          <w:sz w:val="21"/>
          <w:szCs w:val="21"/>
        </w:rPr>
      </w:pPr>
    </w:p>
    <w:p w14:paraId="7AAE277C" w14:textId="283DC2F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Godly Fear</w:t>
      </w:r>
    </w:p>
    <w:p w14:paraId="062DB3A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27:10 asks, "Will he delight in the Almighty? Will he call upon God at all times?" This encourages us to develop a reverent fear of the Lord, delighting in His presence and calling upon Him in every season of life. A healthy fear of God leads to wisdom and a deeper understanding of His will.</w:t>
      </w:r>
    </w:p>
    <w:p w14:paraId="0BAF36F6" w14:textId="77777777" w:rsidR="00BD6887" w:rsidRDefault="00BD6887" w:rsidP="00BD6887">
      <w:pPr>
        <w:spacing w:line="247" w:lineRule="auto"/>
      </w:pPr>
      <w:r w:rsidRPr="00F6333B">
        <w:rPr>
          <w:rFonts w:eastAsia="Times New Roman"/>
          <w:kern w:val="0"/>
          <w:sz w:val="21"/>
          <w:szCs w:val="21"/>
        </w:rPr>
        <w:t>1. How can cultivating godly fear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fear is essential for maintaining integrity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develop a deeper sense of godly fear in your life?</w:t>
      </w:r>
    </w:p>
    <w:p w14:paraId="483D215D" w14:textId="1BEDC51A"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Inheritance of the Wicked</w:t>
      </w:r>
    </w:p>
    <w:p w14:paraId="6C35C4A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27:13-14 describes the portion of the wicked: "This is the portion of a wicked man with God, and the heritage of oppressors, which they shall receive from the Almighty." These verses remind us that the consequences of wickedness are inevitable. It's a call to live righteously, knowing that our actions have eternal implications.</w:t>
      </w:r>
    </w:p>
    <w:p w14:paraId="65C6FD2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the fate of the wicked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inherit spiritually, and how does this shape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the </w:t>
      </w:r>
      <w:proofErr w:type="spellStart"/>
      <w:r w:rsidRPr="00F6333B">
        <w:rPr>
          <w:rFonts w:eastAsia="Times New Roman"/>
          <w:kern w:val="0"/>
          <w:sz w:val="21"/>
          <w:szCs w:val="21"/>
        </w:rPr>
        <w:t>wicked's</w:t>
      </w:r>
      <w:proofErr w:type="spellEnd"/>
      <w:r w:rsidRPr="00F6333B">
        <w:rPr>
          <w:rFonts w:eastAsia="Times New Roman"/>
          <w:kern w:val="0"/>
          <w:sz w:val="21"/>
          <w:szCs w:val="21"/>
        </w:rPr>
        <w:t xml:space="preserve"> inheritance encourage you to pursue righteousness in your life? </w:t>
      </w:r>
    </w:p>
    <w:p w14:paraId="2B3FAC26"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05DE92"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1B47B2C" w14:textId="77777777" w:rsidR="00BD6887" w:rsidRDefault="00BD6887" w:rsidP="00BD6887">
      <w:pPr>
        <w:spacing w:line="247" w:lineRule="auto"/>
        <w:rPr>
          <w:rFonts w:eastAsia="Times New Roman"/>
          <w:b/>
          <w:bCs/>
          <w:kern w:val="0"/>
          <w:sz w:val="21"/>
          <w:szCs w:val="21"/>
        </w:rPr>
      </w:pPr>
    </w:p>
    <w:p w14:paraId="1DEADF58" w14:textId="71388E3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Transience of Earthly Wealth</w:t>
      </w:r>
    </w:p>
    <w:p w14:paraId="5686F77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27:16-17, we see, "Though he heaps up silver like dust and piles up clothing like clay, what he lays up, the righteous will wear, and his silver will be divided by the innocent." This illustrates the temporary nature of material wealth. True riches are found in spiritual treasures that cannot be taken away.</w:t>
      </w:r>
    </w:p>
    <w:p w14:paraId="12CFF7B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the transience of wealth influence your financial priorities and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accumulating wealth despite its temporary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values aren't solely tied to material possessions? </w:t>
      </w:r>
    </w:p>
    <w:p w14:paraId="4F5F8B9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Divine Justice</w:t>
      </w:r>
    </w:p>
    <w:p w14:paraId="1F79E9D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27:19-20 tells us, "He lies down wealthy, but will do so no more; when he opens his eyes, all is gone. Terrors overtake him like a flood; a tempest sweeps him away in the night." These verses assure us of God's justice. While it may seem delayed, His judgment is certain and will come in His perfect timing.</w:t>
      </w:r>
    </w:p>
    <w:p w14:paraId="230D488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divine justice when facing personal injustice or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align with God's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integrity matter when divine justice seems delayed or uncertain? </w:t>
      </w:r>
    </w:p>
    <w:p w14:paraId="48C6528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994FE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F677C40" w14:textId="77777777" w:rsidR="00BD6887" w:rsidRDefault="00BD6887" w:rsidP="00BD6887">
      <w:pPr>
        <w:spacing w:line="247" w:lineRule="auto"/>
        <w:rPr>
          <w:rFonts w:eastAsia="Times New Roman"/>
          <w:b/>
          <w:bCs/>
          <w:kern w:val="0"/>
          <w:sz w:val="21"/>
          <w:szCs w:val="21"/>
        </w:rPr>
      </w:pPr>
    </w:p>
    <w:p w14:paraId="4FA4584E" w14:textId="109B430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Illusion of Security</w:t>
      </w:r>
    </w:p>
    <w:p w14:paraId="6EDC8C7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27:21-22 warns, "The east wind carries him away, and he is gone; it sweeps him out of his place. It hurls itself against him without mercy as he flees headlong from its power." This serves as a reminder that security apart from God is an illusion. True safety and peace are found only in Him.</w:t>
      </w:r>
    </w:p>
    <w:p w14:paraId="1E04984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identify and avoid false securities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in material wealth for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build a foundation of true security in your faith? </w:t>
      </w:r>
    </w:p>
    <w:p w14:paraId="3153A64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a Godly Life</w:t>
      </w:r>
    </w:p>
    <w:p w14:paraId="711FBA2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27:23 concludes, "It claps its hands at him and hisses him out of his place." This imagery of derision towards the wicked contrasts with the legacy of a godly life. When we live according to God's principles, we leave behind a legacy of faith, hope, and love that impacts generations to come.</w:t>
      </w:r>
    </w:p>
    <w:p w14:paraId="69345BE1"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lasting, godly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for leaving a positive spiritual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God's principles, impacting others positively?</w:t>
      </w:r>
      <w:r w:rsidRPr="001B37DC">
        <w:br w:type="page"/>
      </w:r>
    </w:p>
    <w:p w14:paraId="18B5A321"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28 Teaching Points and Bible Study Questions</w:t>
      </w:r>
    </w:p>
    <w:p w14:paraId="0B3FDB0B" w14:textId="30165DC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Quest for Wisdom</w:t>
      </w:r>
    </w:p>
    <w:p w14:paraId="2BC2F55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28, we embark on a journey to uncover the true source of wisdom. The chapter opens with a vivid description of mankind's relentless pursuit of precious metals and hidden treasures. Yet, it reminds us that wisdom cannot be mined or purchased. "But where can wisdom be found, and where does understanding dwell?" (Job 28:12). This verse invites us to seek wisdom not in earthly riches, but in the divine.</w:t>
      </w:r>
    </w:p>
    <w:p w14:paraId="714BA56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Job 28's view of wisdom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valued more than material wealth in Job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wisdom as described in Job 28? </w:t>
      </w:r>
    </w:p>
    <w:p w14:paraId="7E148E1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Limits of Human Understanding</w:t>
      </w:r>
    </w:p>
    <w:p w14:paraId="759B30E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28 highlights the limitations of human knowledge. Despite our advancements and discoveries, there are mysteries beyond our grasp. "Man does not comprehend its worth, and it cannot be found in the land of the living" (Job 28:13). This humbling truth encourages us to rely on God's infinite understanding rather than our own.</w:t>
      </w:r>
    </w:p>
    <w:p w14:paraId="5DB05BE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the limits of human understanding impact your daily decision-making and problem-solving?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acknowledging the boundaries of our knowledge?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wisdom beyond human understanding in challenging situations? </w:t>
      </w:r>
    </w:p>
    <w:p w14:paraId="6A06D8A2"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C5073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CB92EED" w14:textId="77777777" w:rsidR="00BD6887" w:rsidRDefault="00BD6887" w:rsidP="00BD6887">
      <w:pPr>
        <w:spacing w:line="247" w:lineRule="auto"/>
        <w:rPr>
          <w:rFonts w:eastAsia="Times New Roman"/>
          <w:b/>
          <w:bCs/>
          <w:kern w:val="0"/>
          <w:sz w:val="21"/>
          <w:szCs w:val="21"/>
        </w:rPr>
      </w:pPr>
    </w:p>
    <w:p w14:paraId="51C246C4" w14:textId="0BB3686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Incomparable Value of Wisdom</w:t>
      </w:r>
    </w:p>
    <w:p w14:paraId="2521C09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chapter emphasizes that wisdom is more valuable than the finest gold or jewels. "It cannot be valued in the gold of Ophir, in precious onyx or sapphire" (Job 28:16). This comparison challenges us to prioritize spiritual insight over material wealth, recognizing that true wisdom enriches our lives in ways that money cannot.</w:t>
      </w:r>
    </w:p>
    <w:p w14:paraId="1AE6569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prioritize seeking wisdom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described as more valuable than gold or jewels?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true wisdom in challenging situations? </w:t>
      </w:r>
    </w:p>
    <w:p w14:paraId="1193E03B"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Elusiveness of Wisdom</w:t>
      </w:r>
    </w:p>
    <w:p w14:paraId="710DEBF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28 poetically illustrates the elusive nature of wisdom. Just as miners dig deep into the earth for hidden treasures, we must diligently seek wisdom. "It is hidden from the eyes of every living thing and concealed from the birds of the air" (Job 28:21). This pursuit requires patience and perseverance, reminding us that the journey itself is part of the reward.</w:t>
      </w:r>
    </w:p>
    <w:p w14:paraId="3E21FC8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the pursuit of wisdom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often more valuable than material wealth in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wisdom in situations where it seems elusive? </w:t>
      </w:r>
    </w:p>
    <w:p w14:paraId="240AA08C"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F6ED7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8904398" w14:textId="77777777" w:rsidR="00BD6887" w:rsidRDefault="00BD6887" w:rsidP="00BD6887">
      <w:pPr>
        <w:spacing w:line="247" w:lineRule="auto"/>
        <w:rPr>
          <w:rFonts w:eastAsia="Times New Roman"/>
          <w:b/>
          <w:bCs/>
          <w:kern w:val="0"/>
          <w:sz w:val="21"/>
          <w:szCs w:val="21"/>
        </w:rPr>
      </w:pPr>
    </w:p>
    <w:p w14:paraId="38E0CD49" w14:textId="3F01867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Source of Wisdom</w:t>
      </w:r>
    </w:p>
    <w:p w14:paraId="23303CF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chapter ultimately reveals that God alone is the source of true wisdom. "God understands the way to it, and He alone knows its location" (Job 28:23). This profound truth calls us to turn to God in our quest for understanding, trusting that He will guide us with His perfect knowledge.</w:t>
      </w:r>
    </w:p>
    <w:p w14:paraId="71447EEF" w14:textId="77777777" w:rsidR="00BD6887" w:rsidRDefault="00BD6887" w:rsidP="00BD6887">
      <w:pPr>
        <w:spacing w:line="247" w:lineRule="auto"/>
      </w:pPr>
      <w:r w:rsidRPr="00F6333B">
        <w:rPr>
          <w:rFonts w:eastAsia="Times New Roman"/>
          <w:kern w:val="0"/>
          <w:sz w:val="21"/>
          <w:szCs w:val="21"/>
        </w:rPr>
        <w:t>1. How can you apply Job 28's view of wisdom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described as more valuable than riches in Job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seek wisdom from God as described in Job 28?</w:t>
      </w:r>
    </w:p>
    <w:p w14:paraId="08B73368" w14:textId="66309802"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Creation</w:t>
      </w:r>
    </w:p>
    <w:p w14:paraId="773BCB2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28 beautifully describes how creation itself testifies to God's wisdom. "When He fixed the weight of the wind and measured out the waters" (Job 28:25). The natural world reflects the order and intelligence of its Creator, inviting us to marvel at His handiwork and seek His wisdom in all things.</w:t>
      </w:r>
    </w:p>
    <w:p w14:paraId="4BEDCE7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creation enhance your understanding of God's wisdom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creation is used to illustrate wisdom in Job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nature about seeking wisdom in challenging situations? </w:t>
      </w:r>
    </w:p>
    <w:p w14:paraId="38558AA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CCFD22"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93D5613" w14:textId="77777777" w:rsidR="00BD6887" w:rsidRDefault="00BD6887" w:rsidP="00BD6887">
      <w:pPr>
        <w:spacing w:line="247" w:lineRule="auto"/>
        <w:rPr>
          <w:rFonts w:eastAsia="Times New Roman"/>
          <w:b/>
          <w:bCs/>
          <w:kern w:val="0"/>
          <w:sz w:val="21"/>
          <w:szCs w:val="21"/>
        </w:rPr>
      </w:pPr>
    </w:p>
    <w:p w14:paraId="7D15AA47" w14:textId="2817EF2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Fear of the Lord</w:t>
      </w:r>
    </w:p>
    <w:p w14:paraId="43324ED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chapter concludes with a powerful declaration: "And He said to man, 'Behold, the fear of the Lord, that is wisdom, and to turn away from evil is understanding'" (Job 28:28). This verse encapsulates the essence of true wisdom—reverence for God and a commitment to righteousness. It challenges us to align our lives with His will.</w:t>
      </w:r>
    </w:p>
    <w:p w14:paraId="7C07816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cultivating the fear of the Lord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described as wisdom in Job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the fear of the Lord? </w:t>
      </w:r>
    </w:p>
    <w:p w14:paraId="46FCD49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Humility</w:t>
      </w:r>
    </w:p>
    <w:p w14:paraId="6C7576D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28 reminds us of the importance of humility in our pursuit of wisdom. Recognizing our limitations and acknowledging God's sovereignty is the first step toward true understanding. This humility opens our hearts to receive divine insight and guidance.</w:t>
      </w:r>
    </w:p>
    <w:p w14:paraId="715D980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our limitations in understanding God's wisdom foster humility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seeking true wisdom, as described in Job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humility in your pursuit of knowledge and understanding? </w:t>
      </w:r>
    </w:p>
    <w:p w14:paraId="2491217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F96DF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F8CE320" w14:textId="77777777" w:rsidR="00BD6887" w:rsidRDefault="00BD6887" w:rsidP="00BD6887">
      <w:pPr>
        <w:spacing w:line="247" w:lineRule="auto"/>
        <w:rPr>
          <w:rFonts w:eastAsia="Times New Roman"/>
          <w:b/>
          <w:bCs/>
          <w:kern w:val="0"/>
          <w:sz w:val="21"/>
          <w:szCs w:val="21"/>
        </w:rPr>
      </w:pPr>
    </w:p>
    <w:p w14:paraId="2E9D66A9" w14:textId="49FD254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Invitation to Trust</w:t>
      </w:r>
    </w:p>
    <w:p w14:paraId="6778247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a world filled with uncertainty, Job 28 invites us to place our trust in God. His wisdom is unchanging and reliable, offering us a firm foundation in times of doubt. By leaning on His understanding, we find peace and direction for our lives.</w:t>
      </w:r>
    </w:p>
    <w:p w14:paraId="071B65C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trusting in God's wisdom help you navigate life's uncertainties as described in Job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emphasizes the value of wisdom over material wealth in building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trust in God's guidance daily? </w:t>
      </w:r>
    </w:p>
    <w:p w14:paraId="411C9C3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Revelation</w:t>
      </w:r>
    </w:p>
    <w:p w14:paraId="01A2062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28 assures us that God desires to reveal His wisdom to those who seek it earnestly. As we draw near to Him, He promises to illuminate our path and grant us the understanding we need. This promise encourages us to pursue a deeper relationship with our Creator, confident that He will lead us in truth.</w:t>
      </w:r>
    </w:p>
    <w:p w14:paraId="3FD20E82"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seeking wisdom in daily life lead to personal revelations and deeper understanding of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wisdom over material wealth, and how can this shape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discern and embrace God's revelations in your everyday experiences?</w:t>
      </w:r>
      <w:r w:rsidRPr="001B37DC">
        <w:br w:type="page"/>
      </w:r>
    </w:p>
    <w:p w14:paraId="788367FE"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29 Teaching Points and Bible Study Questions</w:t>
      </w:r>
    </w:p>
    <w:p w14:paraId="64396D9D" w14:textId="2AF2088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Remembrance</w:t>
      </w:r>
    </w:p>
    <w:p w14:paraId="0A2F011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In Job 29, we see Job reflecting on his past, a time when he felt the presence of God in his life. "Oh, that I </w:t>
      </w:r>
      <w:proofErr w:type="gramStart"/>
      <w:r w:rsidRPr="00F6333B">
        <w:rPr>
          <w:rFonts w:eastAsia="Times New Roman"/>
          <w:kern w:val="0"/>
          <w:sz w:val="21"/>
          <w:szCs w:val="21"/>
        </w:rPr>
        <w:t>were</w:t>
      </w:r>
      <w:proofErr w:type="gramEnd"/>
      <w:r w:rsidRPr="00F6333B">
        <w:rPr>
          <w:rFonts w:eastAsia="Times New Roman"/>
          <w:kern w:val="0"/>
          <w:sz w:val="21"/>
          <w:szCs w:val="21"/>
        </w:rPr>
        <w:t xml:space="preserve"> as in months past, as in the days when God watched over me" (Job 29:2). Remembering God's past faithfulness can be a powerful tool to strengthen our faith and encourage us during challenging times. It reminds us that God’s presence is constant, even when we don’t feel it.</w:t>
      </w:r>
    </w:p>
    <w:p w14:paraId="4848CBA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reflecting on past blessings influence your current perspective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successes can impact your confidence in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memories to apply in your own life today? </w:t>
      </w:r>
    </w:p>
    <w:p w14:paraId="2BB8D34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Divine Guidance</w:t>
      </w:r>
    </w:p>
    <w:p w14:paraId="6C8D307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recalls how God’s light shone upon him, guiding his steps. "When His lamp shone above my head, and by His light I walked through the darkness" (Job 29:3). This imagery of divine illumination is a reminder that God’s Word is a lamp to our feet and a light to our path (Psalm 119:105). Trust in His guidance to navigate life’s uncertainties.</w:t>
      </w:r>
    </w:p>
    <w:p w14:paraId="7F8831F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and follow divine guidance in your daily decisions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seeking God's guidance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divine guidance bring peace and confidence in uncertain times? </w:t>
      </w:r>
    </w:p>
    <w:p w14:paraId="478FBA64"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B1A4B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EDEB6A7" w14:textId="77777777" w:rsidR="00BD6887" w:rsidRDefault="00BD6887" w:rsidP="00BD6887">
      <w:pPr>
        <w:spacing w:line="247" w:lineRule="auto"/>
        <w:rPr>
          <w:rFonts w:eastAsia="Times New Roman"/>
          <w:b/>
          <w:bCs/>
          <w:kern w:val="0"/>
          <w:sz w:val="21"/>
          <w:szCs w:val="21"/>
        </w:rPr>
      </w:pPr>
    </w:p>
    <w:p w14:paraId="26F2E07A" w14:textId="42082E2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Joy of Community Respect</w:t>
      </w:r>
    </w:p>
    <w:p w14:paraId="4E9A5DE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was respected and honored in his community, a reflection of his righteous living. "The young men saw me and stepped aside, and the old men rose to their feet" (Job 29:8). Living a life of integrity and righteousness can earn us respect and influence, allowing us to be effective witnesses for Christ.</w:t>
      </w:r>
    </w:p>
    <w:p w14:paraId="1310EF2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cultivate respect within your community through your daily actions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respect is important for personal and collective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contributions positively impact your community's respect and harmony? </w:t>
      </w:r>
    </w:p>
    <w:p w14:paraId="0BB3D0F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Justice and Mercy</w:t>
      </w:r>
    </w:p>
    <w:p w14:paraId="0C652C4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was known for his justice and mercy, helping those in need. "I delivered the poor who cried out, and the fatherless who had no helper" (Job 29:12). This is a call to action for us to be the hands and feet of Jesus, showing compassion and justice to those around us.</w:t>
      </w:r>
    </w:p>
    <w:p w14:paraId="205FE29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justice and mercy are central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practicing mercy is essential for fostering community trust and respect?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advocate for justice in your local community? </w:t>
      </w:r>
    </w:p>
    <w:p w14:paraId="39779D3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A9B3E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05322D8" w14:textId="77777777" w:rsidR="00BD6887" w:rsidRDefault="00BD6887" w:rsidP="00BD6887">
      <w:pPr>
        <w:spacing w:line="247" w:lineRule="auto"/>
        <w:rPr>
          <w:rFonts w:eastAsia="Times New Roman"/>
          <w:b/>
          <w:bCs/>
          <w:kern w:val="0"/>
          <w:sz w:val="21"/>
          <w:szCs w:val="21"/>
        </w:rPr>
      </w:pPr>
    </w:p>
    <w:p w14:paraId="1984123F" w14:textId="3C68175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Joy of Being a Blessing</w:t>
      </w:r>
    </w:p>
    <w:p w14:paraId="7ABCC37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was a source of blessing to others, and he found joy in it. "I was eyes to the blind and feet to the lame" (Job 29:15). There is profound joy in serving others and being a conduit of God’s love and provision. Seek opportunities to bless those around you.</w:t>
      </w:r>
    </w:p>
    <w:p w14:paraId="03921358" w14:textId="77777777" w:rsidR="00BD6887" w:rsidRDefault="00BD6887" w:rsidP="00BD6887">
      <w:pPr>
        <w:spacing w:line="247" w:lineRule="auto"/>
      </w:pPr>
      <w:r w:rsidRPr="00F6333B">
        <w:rPr>
          <w:rFonts w:eastAsia="Times New Roman"/>
          <w:kern w:val="0"/>
          <w:sz w:val="21"/>
          <w:szCs w:val="21"/>
        </w:rPr>
        <w:t>1. How can you actively seek opportunities to be a blessing in your community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blessing to others brings joy and fulfillment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positively impact those around you?</w:t>
      </w:r>
    </w:p>
    <w:p w14:paraId="62A7C20F" w14:textId="3543C2B9"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Righteous Leadership</w:t>
      </w:r>
    </w:p>
    <w:p w14:paraId="58CCA49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leadership was marked by righteousness and fairness. "I put on righteousness, and it clothed me; justice was my robe and turban" (Job 29:14). True leadership is rooted in righteousness, reflecting God’s character and inspiring others to follow suit.</w:t>
      </w:r>
    </w:p>
    <w:p w14:paraId="3DD351A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demonstrate righteous leadership in your community like Job did in his prime?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maintaining strength in leadership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leadership to inspire others in challenging times? </w:t>
      </w:r>
    </w:p>
    <w:p w14:paraId="1E31661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17747E"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9BB1B64" w14:textId="77777777" w:rsidR="00BD6887" w:rsidRDefault="00BD6887" w:rsidP="00BD6887">
      <w:pPr>
        <w:spacing w:line="247" w:lineRule="auto"/>
        <w:rPr>
          <w:rFonts w:eastAsia="Times New Roman"/>
          <w:b/>
          <w:bCs/>
          <w:kern w:val="0"/>
          <w:sz w:val="21"/>
          <w:szCs w:val="21"/>
        </w:rPr>
      </w:pPr>
    </w:p>
    <w:p w14:paraId="6EF160B7" w14:textId="18DCCD4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Assurance of God’s Favor</w:t>
      </w:r>
    </w:p>
    <w:p w14:paraId="3D184AE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felt secure in God’s favor, which was evident in his life. "My roots will spread out to the waters, and the dew will rest nightly on my branches" (Job 29:19). God’s favor is a source of strength and stability, nourishing us like water to a tree.</w:t>
      </w:r>
    </w:p>
    <w:p w14:paraId="67FDAA6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and appreciate God's favor in your daily life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Job's confidence in God's past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past experiences of God's favor strengthen your faith during difficult times? </w:t>
      </w:r>
    </w:p>
    <w:p w14:paraId="097FE7C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Wise Counsel</w:t>
      </w:r>
    </w:p>
    <w:p w14:paraId="0AEB580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was sought after for his wisdom and counsel. "They waited for me as for rain and drank in my words like spring showers" (Job 29:23). Wisdom is a precious gift from God, and sharing it can have a profound impact on others. Seek God’s wisdom and be ready to share it.</w:t>
      </w:r>
    </w:p>
    <w:p w14:paraId="019D71E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seek wise counsel in challenging times, as Job did in his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wise counsel is crucial for maintaining integrity and making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both giving and receiving wise counsel in your life? </w:t>
      </w:r>
    </w:p>
    <w:p w14:paraId="638E7FF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E63D4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A9259FF" w14:textId="77777777" w:rsidR="00BD6887" w:rsidRDefault="00BD6887" w:rsidP="00BD6887">
      <w:pPr>
        <w:spacing w:line="247" w:lineRule="auto"/>
        <w:rPr>
          <w:rFonts w:eastAsia="Times New Roman"/>
          <w:b/>
          <w:bCs/>
          <w:kern w:val="0"/>
          <w:sz w:val="21"/>
          <w:szCs w:val="21"/>
        </w:rPr>
      </w:pPr>
    </w:p>
    <w:p w14:paraId="102808A2" w14:textId="0CC988D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Impact of a Good Reputation</w:t>
      </w:r>
    </w:p>
    <w:p w14:paraId="6ADFF48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reputation preceded him, and it was a testament to his character. "Men listened to me with expectation, waiting silently for my counsel" (Job 29:21). A good reputation is built over time through consistent, godly living. Guard it carefully, as it can open doors for ministry and influence.</w:t>
      </w:r>
    </w:p>
    <w:p w14:paraId="2CB50E4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cultivate a reputation that positively influences your community like Job's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good reputation is important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restore a damaged reputation, drawing from Job's experiences? </w:t>
      </w:r>
    </w:p>
    <w:p w14:paraId="38F1048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1147368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Even in his lament, Job held onto hope for restoration. His reflections in Job 29 remind us that God is a God of restoration. "I thought, ‘I will die in my nest and multiply my days as the sand’" (Job 29:18). No matter the trials we face, we can trust in God’s promise to restore and renew us, both in this life and the next.</w:t>
      </w:r>
    </w:p>
    <w:p w14:paraId="740405E6"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reflecting on past blessings inspire hope for future restoration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and how can faith guide that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remembering times of prosperity help maintain hope during challenging periods?</w:t>
      </w:r>
      <w:r w:rsidRPr="001B37DC">
        <w:br w:type="page"/>
      </w:r>
    </w:p>
    <w:p w14:paraId="59634A7B"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30 Teaching Points and Bible Study Questions</w:t>
      </w:r>
    </w:p>
    <w:p w14:paraId="512D2953" w14:textId="4B935B9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Embrace Humility in Times of Distress</w:t>
      </w:r>
    </w:p>
    <w:p w14:paraId="4C972A6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30 reminds us that even the most righteous can face trials. Job, once respected, finds himself mocked and scorned. This teaches us humility, as "God opposes the proud but gives grace to the humble" (James 4:6). In our own lives, we should remember that our worth is not in worldly status but in our relationship with God.</w:t>
      </w:r>
    </w:p>
    <w:p w14:paraId="5E433FD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humility during distress change your perspective on personal challenges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facing adversity and seeking support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difficult situations? </w:t>
      </w:r>
    </w:p>
    <w:p w14:paraId="54F4BCF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Fleeting Nature of Earthly Status</w:t>
      </w:r>
    </w:p>
    <w:p w14:paraId="4C027A3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fall from grace illustrates how quickly earthly status can change. "Man is like a breath; his days are like a passing shadow" (Psalm 144:4). This encourages us to focus on eternal treasures rather than temporary accolades, aligning our priorities with God's eternal kingdom.</w:t>
      </w:r>
    </w:p>
    <w:p w14:paraId="16168C8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Job's loss help you cope with changes in your own status or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status is often temporary, and how should this influence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humility when experiencing success, knowing it may not last? </w:t>
      </w:r>
    </w:p>
    <w:p w14:paraId="3A31B21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D2107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CA64CF9" w14:textId="77777777" w:rsidR="00BD6887" w:rsidRDefault="00BD6887" w:rsidP="00BD6887">
      <w:pPr>
        <w:spacing w:line="247" w:lineRule="auto"/>
        <w:rPr>
          <w:rFonts w:eastAsia="Times New Roman"/>
          <w:b/>
          <w:bCs/>
          <w:kern w:val="0"/>
          <w:sz w:val="21"/>
          <w:szCs w:val="21"/>
        </w:rPr>
      </w:pPr>
    </w:p>
    <w:p w14:paraId="7A1B0CDB" w14:textId="1FCE693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Seek God’s Presence in Suffering</w:t>
      </w:r>
    </w:p>
    <w:p w14:paraId="7AC935A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lament in this chapter shows his deep yearning for God's presence amidst his suffering. "Draw near to God, and He will draw near to you" (James 4:8). In our trials, we should seek closeness with God, trusting that He is our refuge and strength.</w:t>
      </w:r>
    </w:p>
    <w:p w14:paraId="141B35E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actively seek God's presence when feeling abandoned like Job in your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challenging during suffering,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comfort in your moments of despair? </w:t>
      </w:r>
    </w:p>
    <w:p w14:paraId="72F0E092"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Reality of Human Frailty</w:t>
      </w:r>
    </w:p>
    <w:p w14:paraId="1DE43D9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physical and emotional pain highlights human frailty. "For He knows our frame; He remembers that we are dust" (Psalm 103:14). Acknowledging our limitations helps us rely more on God's strength and less on our own understanding.</w:t>
      </w:r>
    </w:p>
    <w:p w14:paraId="581ADFA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human frailty in Job 30 influence your response to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limitations is essential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30 about supporting others in their moments of vulnerability? </w:t>
      </w:r>
    </w:p>
    <w:p w14:paraId="19464BB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707FFD"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C35EA55" w14:textId="77777777" w:rsidR="00BD6887" w:rsidRDefault="00BD6887" w:rsidP="00BD6887">
      <w:pPr>
        <w:spacing w:line="247" w:lineRule="auto"/>
        <w:rPr>
          <w:rFonts w:eastAsia="Times New Roman"/>
          <w:b/>
          <w:bCs/>
          <w:kern w:val="0"/>
          <w:sz w:val="21"/>
          <w:szCs w:val="21"/>
        </w:rPr>
      </w:pPr>
    </w:p>
    <w:p w14:paraId="1A0407A8" w14:textId="06EAE3E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Maintain Integrity Despite Adversity</w:t>
      </w:r>
    </w:p>
    <w:p w14:paraId="27A66BA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suffering, Job maintains his integrity, refusing to curse God. "Blessed is the man who remains steadfast under trial" (James 1:12). This teaches us the importance of holding onto our faith and values, even when circumstances are challenging.</w:t>
      </w:r>
    </w:p>
    <w:p w14:paraId="7168C3B9" w14:textId="2FF5D5B9"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integrity when facing ridicule or misunderstanding from others,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during personal adversity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uphold your values when life becomes overwhelmingly difficult?</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Empathize with Others’ Pain</w:t>
      </w:r>
    </w:p>
    <w:p w14:paraId="5B29858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experience of being misunderstood and judged by others reminds us to be compassionate. "Rejoice with those who rejoice; weep with those who weep" (Romans 12:15). We are called to support and empathize with those who are suffering, offering love and understanding.</w:t>
      </w:r>
    </w:p>
    <w:p w14:paraId="62F510B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better empathize with others' pain when they feel abandoned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support someone experiencing deep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listen before offering advice to those in pain? </w:t>
      </w:r>
    </w:p>
    <w:p w14:paraId="011BC0D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4078D1"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373D2EE" w14:textId="77777777" w:rsidR="00BD6887" w:rsidRDefault="00BD6887" w:rsidP="00BD6887">
      <w:pPr>
        <w:spacing w:line="247" w:lineRule="auto"/>
        <w:rPr>
          <w:rFonts w:eastAsia="Times New Roman"/>
          <w:b/>
          <w:bCs/>
          <w:kern w:val="0"/>
          <w:sz w:val="21"/>
          <w:szCs w:val="21"/>
        </w:rPr>
      </w:pPr>
    </w:p>
    <w:p w14:paraId="6E8F39E8" w14:textId="2667B41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Trust in God’s Sovereignty</w:t>
      </w:r>
    </w:p>
    <w:p w14:paraId="07AD7C0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story is a powerful reminder of God's sovereignty. "The LORD has established His throne in heaven, and His kingdom rules over all" (Psalm 103:19). Even when life seems chaotic, we can trust that God is in control and His plans are for our good.</w:t>
      </w:r>
    </w:p>
    <w:p w14:paraId="257C176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trust in God's sovereignty when facing personal suffering like Job in chapter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struggled with understanding God's plan, and how can you relate to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during times of feeling abandoned or mocked? </w:t>
      </w:r>
    </w:p>
    <w:p w14:paraId="249A6B6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Strength in God’s Promises</w:t>
      </w:r>
    </w:p>
    <w:p w14:paraId="53168BC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endurance is a testament to the strength found in God's promises. "I can do all things through Christ who gives me strength" (Philippians 4:13). By holding onto God's promises, we can find the strength to persevere through any trial.</w:t>
      </w:r>
    </w:p>
    <w:p w14:paraId="22FE4BA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strength in God's promises when feeling abandoned like Job in Job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from Job's struggles in Job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promises matter during times of personal suffering, as seen in Job 30? </w:t>
      </w:r>
    </w:p>
    <w:p w14:paraId="079A5715"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AE5EC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79F2C62" w14:textId="77777777" w:rsidR="00BD6887" w:rsidRDefault="00BD6887" w:rsidP="00BD6887">
      <w:pPr>
        <w:spacing w:line="247" w:lineRule="auto"/>
        <w:rPr>
          <w:rFonts w:eastAsia="Times New Roman"/>
          <w:b/>
          <w:bCs/>
          <w:kern w:val="0"/>
          <w:sz w:val="21"/>
          <w:szCs w:val="21"/>
        </w:rPr>
      </w:pPr>
    </w:p>
    <w:p w14:paraId="10AA36FE" w14:textId="457654C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Acknowledge the Depth of Human Emotion</w:t>
      </w:r>
    </w:p>
    <w:p w14:paraId="6D0C6D8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30 reveals the depth of human emotion, from despair to hope. "The LORD is near to the brokenhearted and saves the crushed in spirit" (Psalm 34:18). It's okay to feel deeply, and we can bring our emotions to God, who understands and comforts us.</w:t>
      </w:r>
    </w:p>
    <w:p w14:paraId="10D2201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deep emotions in suffering help us support others in their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raw emotions is important in 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honesty about his pain to apply in your own life? </w:t>
      </w:r>
    </w:p>
    <w:p w14:paraId="6826FD8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Look Forward to Redemption</w:t>
      </w:r>
    </w:p>
    <w:p w14:paraId="3AD9340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Ultimately, Job's story points to the hope of redemption. "For I know that my Redeemer lives, and in the </w:t>
      </w:r>
      <w:proofErr w:type="gramStart"/>
      <w:r w:rsidRPr="00F6333B">
        <w:rPr>
          <w:rFonts w:eastAsia="Times New Roman"/>
          <w:kern w:val="0"/>
          <w:sz w:val="21"/>
          <w:szCs w:val="21"/>
        </w:rPr>
        <w:t>end</w:t>
      </w:r>
      <w:proofErr w:type="gramEnd"/>
      <w:r w:rsidRPr="00F6333B">
        <w:rPr>
          <w:rFonts w:eastAsia="Times New Roman"/>
          <w:kern w:val="0"/>
          <w:sz w:val="21"/>
          <w:szCs w:val="21"/>
        </w:rPr>
        <w:t xml:space="preserve"> He will stand upon the earth" (Job 19:25). This assurance of redemption through Christ gives us hope and encourages us to look forward to the ultimate restoration God promises.</w:t>
      </w:r>
    </w:p>
    <w:p w14:paraId="39AEDB46"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Job's perseverance in suffering inspire you to look forward to your own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Job's experience about trusting in future redemption during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future redemption help you endure present hardships more effectively?</w:t>
      </w:r>
      <w:r w:rsidRPr="001B37DC">
        <w:br w:type="page"/>
      </w:r>
    </w:p>
    <w:p w14:paraId="041ECC46"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31 Teaching Points and Bible Study Questions</w:t>
      </w:r>
    </w:p>
    <w:p w14:paraId="2C8F439E" w14:textId="6076A07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Guard Your Eyes and Heart</w:t>
      </w:r>
    </w:p>
    <w:p w14:paraId="0F21C1F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begins by declaring, "I have made a covenant with my eyes; how then could I gaze at a virgin?" (Job 31:1). This powerful statement reminds us of the importance of guarding our eyes and hearts against temptation. In a world filled with distractions, maintaining purity in thought and action is crucial. By setting boundaries and being intentional about what we allow into our lives, we can honor God and protect our spiritual well-being.</w:t>
      </w:r>
    </w:p>
    <w:p w14:paraId="1D1BEC9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practically guard your eyes and heart in today's digital 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emphasizes purity of heart and eyes in his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align your desires with your values? </w:t>
      </w:r>
    </w:p>
    <w:p w14:paraId="535022F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Pursue Integrity in All Things</w:t>
      </w:r>
    </w:p>
    <w:p w14:paraId="445B1E5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commitment to integrity is evident as he reflects on his life, saying, "If I have walked with falsehood or my foot has hurried after deceit" (Job 31:5). Integrity is not just about honesty; it's about aligning our actions with our beliefs. Living with integrity means being consistent in our faith, whether in public or private, and ensuring that our actions reflect the teachings of Scripture.</w:t>
      </w:r>
    </w:p>
    <w:p w14:paraId="76A81F6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integrity in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in both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your values consistently? </w:t>
      </w:r>
    </w:p>
    <w:p w14:paraId="59021220"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376B2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3C9D80A" w14:textId="77777777" w:rsidR="00BD6887" w:rsidRDefault="00BD6887" w:rsidP="00BD6887">
      <w:pPr>
        <w:spacing w:line="247" w:lineRule="auto"/>
        <w:rPr>
          <w:rFonts w:eastAsia="Times New Roman"/>
          <w:b/>
          <w:bCs/>
          <w:kern w:val="0"/>
          <w:sz w:val="21"/>
          <w:szCs w:val="21"/>
        </w:rPr>
      </w:pPr>
    </w:p>
    <w:p w14:paraId="2AC8F7C0" w14:textId="3116D3D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Treat Others with Fairness and Justice</w:t>
      </w:r>
    </w:p>
    <w:p w14:paraId="7AD5520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emphasizes the importance of justice, stating, "If I have denied justice to my servants, whether male or female, when they had a grievance against me" (Job 31:13). This lesson calls us to treat everyone with fairness and respect, recognizing the inherent dignity in each person as created by God. By advocating for justice and equality, we reflect God's love and righteousness in our interactions.</w:t>
      </w:r>
    </w:p>
    <w:p w14:paraId="64B9734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fairness in your daily interactions with others, as Job strives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promote justice in your community, inspired by Job's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treating others with fairness is crucial for personal integrity and societal harmony? </w:t>
      </w:r>
    </w:p>
    <w:p w14:paraId="398800E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Practice Generosity and Compassion</w:t>
      </w:r>
    </w:p>
    <w:p w14:paraId="3197416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reflection on his generosity is a reminder to us all: "If I have withheld the poor from their desire, or caused the eyes of the widow to fail" (Job 31:16). Generosity is a tangible expression of our faith, and it goes beyond financial giving. It includes offering our time, resources, and compassion to those in need, embodying the love of Christ in practical ways.</w:t>
      </w:r>
    </w:p>
    <w:p w14:paraId="12B61CE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practice generosity in your daily interactions with those in need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in building a supportive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generosity is genuine and not for personal gain? </w:t>
      </w:r>
    </w:p>
    <w:p w14:paraId="0775158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6AD7E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F1CC909" w14:textId="77777777" w:rsidR="00BD6887" w:rsidRDefault="00BD6887" w:rsidP="00BD6887">
      <w:pPr>
        <w:spacing w:after="0" w:line="240" w:lineRule="auto"/>
        <w:rPr>
          <w:rFonts w:eastAsia="Times New Roman"/>
          <w:b/>
          <w:bCs/>
          <w:kern w:val="0"/>
          <w:sz w:val="21"/>
          <w:szCs w:val="21"/>
        </w:rPr>
      </w:pPr>
    </w:p>
    <w:p w14:paraId="6F7FEB76" w14:textId="339B1260" w:rsidR="00BD6887" w:rsidRPr="00BD6887" w:rsidRDefault="00BD6887" w:rsidP="00BD6887">
      <w:pPr>
        <w:spacing w:after="0" w:line="240" w:lineRule="auto"/>
        <w:rPr>
          <w:rFonts w:eastAsia="Times New Roman"/>
          <w:b/>
          <w:bCs/>
          <w:kern w:val="0"/>
          <w:sz w:val="21"/>
          <w:szCs w:val="21"/>
        </w:rPr>
      </w:pPr>
      <w:r w:rsidRPr="00F6333B">
        <w:rPr>
          <w:rFonts w:eastAsia="Times New Roman"/>
          <w:b/>
          <w:bCs/>
          <w:kern w:val="0"/>
          <w:sz w:val="21"/>
          <w:szCs w:val="21"/>
        </w:rPr>
        <w:t>Avoid Idolatry and Materialism</w:t>
      </w:r>
    </w:p>
    <w:p w14:paraId="1978FF6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warns against the dangers of idolatry, saying, "If I have regarded the sun in its radiance or the moon moving in splendor" (Job 31:26). In today's world, idolatry can take many forms, from material possessions to personal achievements. By keeping our focus on God and not on worldly things, we ensure that our worship and devotion remain true to Him alone.</w:t>
      </w:r>
    </w:p>
    <w:p w14:paraId="02A03F9E" w14:textId="77777777" w:rsidR="00BD6887" w:rsidRDefault="00BD6887" w:rsidP="00BD6887">
      <w:pPr>
        <w:spacing w:line="247" w:lineRule="auto"/>
      </w:pPr>
      <w:r w:rsidRPr="00F6333B">
        <w:rPr>
          <w:rFonts w:eastAsia="Times New Roman"/>
          <w:kern w:val="0"/>
          <w:sz w:val="21"/>
          <w:szCs w:val="21"/>
        </w:rPr>
        <w:t>1. How can you identify and remove modern idols that distract you from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material possessions often become more important than spiritual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spiritual growth over accumulating wealth?</w:t>
      </w:r>
    </w:p>
    <w:p w14:paraId="20CBB04F" w14:textId="700ECB75"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Humility and Repentance</w:t>
      </w:r>
    </w:p>
    <w:p w14:paraId="4137941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willingness to examine his life and confess any wrongdoing is a testament to his humility: "If I have concealed my sin as people do, by hiding my guilt in my heart" (Job 31:33). Embracing humility means acknowledging our imperfections and seeking God's forgiveness. Repentance is a vital part of our spiritual journey, allowing us to grow closer to God and align our lives with His will.</w:t>
      </w:r>
    </w:p>
    <w:p w14:paraId="0C39754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humility in your daily life lead to genuine repentance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faults is essential for spiritual development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practice humility and seek forgiveness in your relationships? </w:t>
      </w:r>
    </w:p>
    <w:p w14:paraId="3DF6AEA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0C991E"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4EF7965" w14:textId="77777777" w:rsidR="00BD6887" w:rsidRDefault="00BD6887" w:rsidP="00BD6887">
      <w:pPr>
        <w:spacing w:line="247" w:lineRule="auto"/>
        <w:rPr>
          <w:rFonts w:eastAsia="Times New Roman"/>
          <w:b/>
          <w:bCs/>
          <w:kern w:val="0"/>
          <w:sz w:val="21"/>
          <w:szCs w:val="21"/>
        </w:rPr>
      </w:pPr>
    </w:p>
    <w:p w14:paraId="1354D161" w14:textId="6C5ADD7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Value Truth and Honesty</w:t>
      </w:r>
    </w:p>
    <w:p w14:paraId="37F12CA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commitment to truth is unwavering: "If my land cries out against me and all its furrows are wet with tears" (Job 31:38). Truth and honesty are foundational to our faith, guiding our interactions and decisions. By valuing truth, we build trust and credibility, reflecting the character of Christ in all we do.</w:t>
      </w:r>
    </w:p>
    <w:p w14:paraId="3A4A3E1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honesty in your daily interactions, even when it's challenging or inconvenient?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truth is essential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your commitment to truthfulness? </w:t>
      </w:r>
    </w:p>
    <w:p w14:paraId="4D3D8A4B"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Sovereignty</w:t>
      </w:r>
    </w:p>
    <w:p w14:paraId="4CEF3C1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Job 31, Job acknowledges God's ultimate authority over his life. This recognition of God's sovereignty is crucial for us as believers. Trusting in God's plan, even when we don't understand it, allows us to find peace and assurance in His perfect will. As Proverbs 3:5-6 reminds us, "Trust in the LORD with all your heart and lean not on your own understanding."</w:t>
      </w:r>
    </w:p>
    <w:p w14:paraId="10E0CD7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sovereignty influence your response to personal challenges and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your daily decisions? </w:t>
      </w:r>
    </w:p>
    <w:p w14:paraId="00C96C3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7ADC6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0B85316" w14:textId="77777777" w:rsidR="00BD6887" w:rsidRDefault="00BD6887" w:rsidP="00BD6887">
      <w:pPr>
        <w:spacing w:line="247" w:lineRule="auto"/>
        <w:rPr>
          <w:rFonts w:eastAsia="Times New Roman"/>
          <w:b/>
          <w:bCs/>
          <w:kern w:val="0"/>
          <w:sz w:val="21"/>
          <w:szCs w:val="21"/>
        </w:rPr>
      </w:pPr>
    </w:p>
    <w:p w14:paraId="1B3828C7" w14:textId="7665213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Seek Accountability and Community</w:t>
      </w:r>
    </w:p>
    <w:p w14:paraId="5481112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openness to scrutiny, "Let God weigh me in honest scales and He will know that I am blameless" (Job 31:6), highlights the importance of accountability. Surrounding ourselves with a community of believers who can encourage, challenge, and support us is vital for spiritual growth. Together, we can hold each other accountable and spur one another on toward love and good deeds.</w:t>
      </w:r>
    </w:p>
    <w:p w14:paraId="767B6A6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seeking accountability in your community help you maintain integrity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 valued community support in upholding his moral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 supportive accountability network in your life? </w:t>
      </w:r>
    </w:p>
    <w:p w14:paraId="77AE6AA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793D81B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Job's reflections remind us to live with an eternal perspective. By focusing on what truly matters—our relationship with God and our eternal destiny—we can navigate life's challenges with hope and purpose. As Colossians 3:2 encourages, "Set your minds on things above, not on earthly things." This eternal perspective empowers us to live each day for God's glory, knowing that our ultimate reward is with Him.</w:t>
      </w:r>
    </w:p>
    <w:p w14:paraId="47A66AF3"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living with an eternal perspective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eternal values rather than temporary successes?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an eternal perspective help in dealing with life's challenges and injustices?</w:t>
      </w:r>
      <w:r w:rsidRPr="001B37DC">
        <w:br w:type="page"/>
      </w:r>
    </w:p>
    <w:p w14:paraId="5661D6E6"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32 Teaching Points and Bible Study Questions</w:t>
      </w:r>
    </w:p>
    <w:p w14:paraId="027E219B" w14:textId="5A5842A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Wisdom Isn't Always Tied to Age</w:t>
      </w:r>
    </w:p>
    <w:p w14:paraId="3BDBE7F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32, we meet Elihu, a young man who steps forward to speak after Job's older friends have had their say. This reminds us that wisdom isn't always a matter of age. Elihu says, "It is not only the old who are wise, nor the aged who understand what is right" (Job 32:9). Sometimes, fresh perspectives can bring clarity and insight, so be open to learning from those younger than you.</w:t>
      </w:r>
    </w:p>
    <w:p w14:paraId="7E5DB79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seek wisdom from younger individuals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age is often mistakenly equated with wisdom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open to insights from all age groups? </w:t>
      </w:r>
    </w:p>
    <w:p w14:paraId="6C59A8D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 Anger Can Be Justified</w:t>
      </w:r>
    </w:p>
    <w:p w14:paraId="46AF6A4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Elihu's anger is kindled because Job's friends failed to provide a satisfactory answer, and Job justified himself rather than God. "So Elihu...burned with anger" (Job 32:2-3). This teaches us that there is a place for righteous anger when it comes to defending God's truth. It's a reminder to stand firm in our convictions and speak up when necessary.</w:t>
      </w:r>
    </w:p>
    <w:p w14:paraId="528CA00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discern when your anger is righteous and not driven by personal pride?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express righteous anger constructively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righteous anger can be a catalyst for positive change in your community? </w:t>
      </w:r>
    </w:p>
    <w:p w14:paraId="5C64DFF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02516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082840B" w14:textId="77777777" w:rsidR="00BD6887" w:rsidRDefault="00BD6887" w:rsidP="00BD6887">
      <w:pPr>
        <w:spacing w:line="247" w:lineRule="auto"/>
        <w:rPr>
          <w:rFonts w:eastAsia="Times New Roman"/>
          <w:b/>
          <w:bCs/>
          <w:kern w:val="0"/>
          <w:sz w:val="21"/>
          <w:szCs w:val="21"/>
        </w:rPr>
      </w:pPr>
    </w:p>
    <w:p w14:paraId="77E3E08A" w14:textId="30F9F6E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Spirit Gives Understanding</w:t>
      </w:r>
    </w:p>
    <w:p w14:paraId="7C2A109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acknowledges that true understanding comes from God: "But it is the spirit in a man, the breath of the Almighty, that gives him understanding" (Job 32:8). This highlights the importance of seeking divine guidance in our quest for wisdom. Pray for the Holy Spirit to illuminate your mind and heart as you navigate life's challenges.</w:t>
      </w:r>
    </w:p>
    <w:p w14:paraId="74CB071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seek the Spirit's guidance when facing complex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the Spirit's understanding is crucial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deeper connection with the Spirit for daily wisdom? </w:t>
      </w:r>
    </w:p>
    <w:p w14:paraId="2BDC951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Patience in Listening</w:t>
      </w:r>
    </w:p>
    <w:p w14:paraId="484F633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Elihu demonstrates patience by waiting for his turn to speak, showing respect for the older men. "I waited while you spoke, I listened to your reasoning" (Job 32:11). This is a valuable lesson in the art of listening. By giving </w:t>
      </w:r>
      <w:proofErr w:type="gramStart"/>
      <w:r w:rsidRPr="00F6333B">
        <w:rPr>
          <w:rFonts w:eastAsia="Times New Roman"/>
          <w:kern w:val="0"/>
          <w:sz w:val="21"/>
          <w:szCs w:val="21"/>
        </w:rPr>
        <w:t>others</w:t>
      </w:r>
      <w:proofErr w:type="gramEnd"/>
      <w:r w:rsidRPr="00F6333B">
        <w:rPr>
          <w:rFonts w:eastAsia="Times New Roman"/>
          <w:kern w:val="0"/>
          <w:sz w:val="21"/>
          <w:szCs w:val="21"/>
        </w:rPr>
        <w:t xml:space="preserve"> the chance to express themselves, we can better understand their perspectives and respond more thoughtfully.</w:t>
      </w:r>
    </w:p>
    <w:p w14:paraId="289D73F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practice patience in listening when you feel your perspective is more valid?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in listening is crucial for resolving conflicts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Elihu about waiting to speak until others have finished? </w:t>
      </w:r>
    </w:p>
    <w:p w14:paraId="5019B9E1"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B2F07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DA151A4" w14:textId="77777777" w:rsidR="00BD6887" w:rsidRDefault="00BD6887" w:rsidP="00BD6887">
      <w:pPr>
        <w:spacing w:line="247" w:lineRule="auto"/>
        <w:rPr>
          <w:rFonts w:eastAsia="Times New Roman"/>
          <w:b/>
          <w:bCs/>
          <w:kern w:val="0"/>
          <w:sz w:val="21"/>
          <w:szCs w:val="21"/>
        </w:rPr>
      </w:pPr>
    </w:p>
    <w:p w14:paraId="3B75CB47" w14:textId="2AC0484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Speak When Moved by Conviction</w:t>
      </w:r>
    </w:p>
    <w:p w14:paraId="31043DC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speaks up because he feels compelled by the Spirit. "I am full of words, and the spirit within me compels me" (Job 32:18). When you feel a strong conviction, don't be afraid to share your thoughts. Trust that God has placed those words in your heart for a reason, and let them be a source of encouragement and truth to others.</w:t>
      </w:r>
    </w:p>
    <w:p w14:paraId="19E1A150" w14:textId="77777777" w:rsidR="00BD6887" w:rsidRDefault="00BD6887" w:rsidP="00BD6887">
      <w:pPr>
        <w:spacing w:line="247" w:lineRule="auto"/>
      </w:pPr>
      <w:r w:rsidRPr="00F6333B">
        <w:rPr>
          <w:rFonts w:eastAsia="Times New Roman"/>
          <w:kern w:val="0"/>
          <w:sz w:val="21"/>
          <w:szCs w:val="21"/>
        </w:rPr>
        <w:t>1. How can you ensure your words are guided by conviction rather than emotion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Elihu waited to speak,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Elihu about balancing respect and conviction when addressing others?</w:t>
      </w:r>
    </w:p>
    <w:p w14:paraId="4FE9F66E" w14:textId="2F16D4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in Sharing Wisdom</w:t>
      </w:r>
    </w:p>
    <w:p w14:paraId="5D9FADC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his confidence, Elihu approaches the situation with humility. He doesn't claim to be superior but simply wants to share what he believes is right. "I too will declare my knowledge" (Job 32:10). When sharing wisdom, do so with a humble heart, recognizing that all understanding ultimately comes from God.</w:t>
      </w:r>
    </w:p>
    <w:p w14:paraId="51DB9B7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humility when sharing wisdom with others, as Elihu attempted in Job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offering advice or insights to someone in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Elihu about balancing confidence and humility in sharing your perspective? </w:t>
      </w:r>
    </w:p>
    <w:p w14:paraId="267C67EC"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FC5BF2"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2804067" w14:textId="77777777" w:rsidR="00BD6887" w:rsidRDefault="00BD6887" w:rsidP="00BD6887">
      <w:pPr>
        <w:spacing w:line="247" w:lineRule="auto"/>
        <w:rPr>
          <w:rFonts w:eastAsia="Times New Roman"/>
          <w:b/>
          <w:bCs/>
          <w:kern w:val="0"/>
          <w:sz w:val="21"/>
          <w:szCs w:val="21"/>
        </w:rPr>
      </w:pPr>
    </w:p>
    <w:p w14:paraId="70E8FA93" w14:textId="546003D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Integrity</w:t>
      </w:r>
    </w:p>
    <w:p w14:paraId="34E1D66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is frustrated with Job's friends for their lack of integrity in addressing Job's situation. "But not one of you has proved Job wrong" (Job 32:12). This underscores the importance of integrity in our words and actions. Strive to be honest and truthful, especially when discussing matters of faith.</w:t>
      </w:r>
    </w:p>
    <w:p w14:paraId="56EA468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integrity when others around you compromise their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in building trust and respect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your values in challenging situations? </w:t>
      </w:r>
    </w:p>
    <w:p w14:paraId="74A10D4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to Challenge the Status Quo</w:t>
      </w:r>
    </w:p>
    <w:p w14:paraId="61871AE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challenges the established views of Job's friends, showing courage in the face of potential criticism. "I will not show partiality to any man" (Job 32:21). Sometimes, standing up for what is right means challenging the status quo. Be bold in your convictions, even if it means going against the grain.</w:t>
      </w:r>
    </w:p>
    <w:p w14:paraId="1720267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the courage to challenge authority when you believe truth is being overlooked?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questioning established norms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challenging the status quo require both wisdom and humility, and how can you balance these? </w:t>
      </w:r>
    </w:p>
    <w:p w14:paraId="0554D4A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C8891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9CF986E" w14:textId="77777777" w:rsidR="00BD6887" w:rsidRDefault="00BD6887" w:rsidP="00BD6887">
      <w:pPr>
        <w:spacing w:line="247" w:lineRule="auto"/>
        <w:rPr>
          <w:rFonts w:eastAsia="Times New Roman"/>
          <w:b/>
          <w:bCs/>
          <w:kern w:val="0"/>
          <w:sz w:val="21"/>
          <w:szCs w:val="21"/>
        </w:rPr>
      </w:pPr>
    </w:p>
    <w:p w14:paraId="476FE065" w14:textId="483F91F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a Fresh Perspective</w:t>
      </w:r>
    </w:p>
    <w:p w14:paraId="2A005BA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Elihu's fresh perspective brings new insights to the conversation. "I will speak so that I may find relief" (Job 32:20). This reminds us of the value of diverse viewpoints. Embrace different perspectives, as they can lead to a deeper understanding and more comprehensive solutions.</w:t>
      </w:r>
    </w:p>
    <w:p w14:paraId="6AC820A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adopting a fresh perspective help you navigate conflicts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new viewpoint can lead to breakthroughs in problem-solving?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fresh perspectives in challenging situations? </w:t>
      </w:r>
    </w:p>
    <w:p w14:paraId="1A98A4F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Ultimate Wisdom</w:t>
      </w:r>
    </w:p>
    <w:p w14:paraId="6CFD87E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Ultimately, Elihu's discourse points to the need to trust in God's wisdom above all else. While human understanding is limited, God's wisdom is infinite. "For I am full of words, and the spirit within me compels me" (Job 32:18). Trust in the Lord with all your heart, and lean not on your own understanding (Proverbs 3:5). Let this be your guiding principle as you navigate life's complexities.</w:t>
      </w:r>
    </w:p>
    <w:p w14:paraId="5553592C"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trust in God's wisdom when facing unjust criticism or misunderstanding?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wisdom is challenging during personal trials or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Elihu about balancing respect for others with trust in God's ultimate wisdom?</w:t>
      </w:r>
      <w:r w:rsidRPr="001B37DC">
        <w:br w:type="page"/>
      </w:r>
    </w:p>
    <w:p w14:paraId="7990C5EC"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33 Teaching Points and Bible Study Questions</w:t>
      </w:r>
    </w:p>
    <w:p w14:paraId="4205DFE0" w14:textId="3C179CC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 Speaks in Various Ways</w:t>
      </w:r>
    </w:p>
    <w:p w14:paraId="766A790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 communicates with us in diverse manners, often beyond our expectations. As Elihu points out, "For God speaks in one way and in another, yet no one notices" (Job 33:14). Whether through dreams, visions, or the gentle whisper of the Holy Spirit, God’s voice is ever-present. Stay attentive and open to His guidance in your life.</w:t>
      </w:r>
    </w:p>
    <w:p w14:paraId="6DB0F30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become more attentive to the different ways God might be speaking to you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various methods to communicate with us, and how can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discern God's voice amidst the noise of everyday life? </w:t>
      </w:r>
    </w:p>
    <w:p w14:paraId="38684177"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Opens the Heart</w:t>
      </w:r>
    </w:p>
    <w:p w14:paraId="12A437B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reminds us of the importance of humility when approaching God. "But now, Job, listen to my words; pay attention to everything I say" (Job 33:1). A humble heart is receptive to wisdom and correction. Embrace humility as a pathway to deeper understanding and spiritual growth.</w:t>
      </w:r>
    </w:p>
    <w:p w14:paraId="40F9436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practicing humility in daily life help you better understand and accept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truly listening to others' perspectives and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humble heart when facing criticism or correction? </w:t>
      </w:r>
    </w:p>
    <w:p w14:paraId="5BF8F5F6"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67AFB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059E05C" w14:textId="77777777" w:rsidR="00BD6887" w:rsidRDefault="00BD6887" w:rsidP="00BD6887">
      <w:pPr>
        <w:spacing w:line="247" w:lineRule="auto"/>
        <w:rPr>
          <w:rFonts w:eastAsia="Times New Roman"/>
          <w:b/>
          <w:bCs/>
          <w:kern w:val="0"/>
          <w:sz w:val="21"/>
          <w:szCs w:val="21"/>
        </w:rPr>
      </w:pPr>
    </w:p>
    <w:p w14:paraId="359B0EBF" w14:textId="37CD76F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Discipline is a Sign of Love</w:t>
      </w:r>
    </w:p>
    <w:p w14:paraId="189190C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Discipline is not a punishment but a form of divine love. Elihu explains, "He may speak in their ears and terrify them with warnings" (Job 33:16). God’s correction is meant to steer us away from harm and towards righteousness. Recognize His discipline as a loving act of guidance.</w:t>
      </w:r>
    </w:p>
    <w:p w14:paraId="236CD30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God's discipline as an expression of His love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discipline is necessary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God's discipline with gratitude rather than resistance? </w:t>
      </w:r>
    </w:p>
    <w:p w14:paraId="20E8831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Suffering Can Lead to Redemption</w:t>
      </w:r>
    </w:p>
    <w:p w14:paraId="12FAEBF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highlights that suffering can be a tool for redemption. "To turn a man from wrongdoing and keep him from pride" (Job 33:17). Trials refine our character and draw us closer to God. Embrace challenges as opportunities for spiritual renewal and growth.</w:t>
      </w:r>
    </w:p>
    <w:p w14:paraId="3F3C3DC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personal</w:t>
      </w:r>
      <w:proofErr w:type="gramEnd"/>
      <w:r w:rsidRPr="00F6333B">
        <w:rPr>
          <w:rFonts w:eastAsia="Times New Roman"/>
          <w:kern w:val="0"/>
          <w:sz w:val="21"/>
          <w:szCs w:val="21"/>
        </w:rPr>
        <w:t xml:space="preserve"> suffering lead to a deeper understanding of redemption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your struggles that could lead to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experiencing hardship sometimes bring about a stronger sense of purpose or faith? </w:t>
      </w:r>
    </w:p>
    <w:p w14:paraId="08BEB4D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CB411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8A38557" w14:textId="77777777" w:rsidR="00BD6887" w:rsidRDefault="00BD6887" w:rsidP="00BD6887">
      <w:pPr>
        <w:spacing w:line="247" w:lineRule="auto"/>
        <w:rPr>
          <w:rFonts w:eastAsia="Times New Roman"/>
          <w:b/>
          <w:bCs/>
          <w:kern w:val="0"/>
          <w:sz w:val="21"/>
          <w:szCs w:val="21"/>
        </w:rPr>
      </w:pPr>
    </w:p>
    <w:p w14:paraId="051BA2BD" w14:textId="618C263B"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Mercy is Everlasting</w:t>
      </w:r>
    </w:p>
    <w:p w14:paraId="103EE82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God’s mercy is a constant in our lives. Elihu assures us, "He spares their souls from the Pit" (Job 33:18). No matter how far we stray, God’s mercy is always available to bring us back into His loving arms. Trust in His unfailing compassion.</w:t>
      </w:r>
    </w:p>
    <w:p w14:paraId="7AA885BB" w14:textId="77777777" w:rsidR="00BD6887" w:rsidRDefault="00BD6887" w:rsidP="00BD6887">
      <w:pPr>
        <w:spacing w:line="247" w:lineRule="auto"/>
      </w:pPr>
      <w:r w:rsidRPr="00F6333B">
        <w:rPr>
          <w:rFonts w:eastAsia="Times New Roman"/>
          <w:kern w:val="0"/>
          <w:sz w:val="21"/>
          <w:szCs w:val="21"/>
        </w:rPr>
        <w:t>1. How can you recognize and respond to God's everlasting mercy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mercy is crucial during times of personal suffering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extend God's mercy to others in your community?</w:t>
      </w:r>
    </w:p>
    <w:p w14:paraId="0337A1A9" w14:textId="06A4C865"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Intercession</w:t>
      </w:r>
    </w:p>
    <w:p w14:paraId="084179F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Intercession is a powerful tool in the believer’s arsenal. Elihu notes, "If there is a messenger for him, a mediator, one among a thousand, to tell a man what is right for him" (Job 33:23). Praying for others can bring about divine intervention and transformation. Be an intercessor in your community.</w:t>
      </w:r>
    </w:p>
    <w:p w14:paraId="52F164C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Elihu's approach to intercession in your own prayer life for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powerful in transforming relationships and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Elihu about advocating for others before God? </w:t>
      </w:r>
    </w:p>
    <w:p w14:paraId="042222AC"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41FEF6"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2F1F169" w14:textId="77777777" w:rsidR="00BD6887" w:rsidRDefault="00BD6887" w:rsidP="00BD6887">
      <w:pPr>
        <w:spacing w:line="247" w:lineRule="auto"/>
        <w:rPr>
          <w:rFonts w:eastAsia="Times New Roman"/>
          <w:b/>
          <w:bCs/>
          <w:kern w:val="0"/>
          <w:sz w:val="21"/>
          <w:szCs w:val="21"/>
        </w:rPr>
      </w:pPr>
    </w:p>
    <w:p w14:paraId="11B33765" w14:textId="67DF0C9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 Restores the Joy of Salvation</w:t>
      </w:r>
    </w:p>
    <w:p w14:paraId="2360C87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speaks of restoration, "Then he will pray to God, and He will accept him; he will see His face with a shout of joy" (Job 33:26). God delights in restoring our joy and renewing our spirit. Seek His presence for a refreshing of your soul.</w:t>
      </w:r>
    </w:p>
    <w:p w14:paraId="52F7BF4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and respond to God's voice when He offers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suffering before restoring the joy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joy in your salvation during challenging times? </w:t>
      </w:r>
    </w:p>
    <w:p w14:paraId="05728B5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Confession Leads to Healing</w:t>
      </w:r>
    </w:p>
    <w:p w14:paraId="165791E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Confession is a pathway to healing and restoration. Elihu emphasizes, "He will sing before men and say, ‘I sinned and perverted what was right, yet I did not get what I deserved’" (Job 33:27). Acknowledging our sins opens the door to God’s grace and forgiveness.</w:t>
      </w:r>
    </w:p>
    <w:p w14:paraId="3885C90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confessing your struggles to others lead to personal healing and growth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mistakes is crucial for emotional and spiritual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confession becomes a regular part of your healing process? </w:t>
      </w:r>
    </w:p>
    <w:p w14:paraId="6624CF5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35B2AD"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FAD75BA" w14:textId="77777777" w:rsidR="00BD6887" w:rsidRDefault="00BD6887" w:rsidP="00BD6887">
      <w:pPr>
        <w:spacing w:line="247" w:lineRule="auto"/>
        <w:rPr>
          <w:rFonts w:eastAsia="Times New Roman"/>
          <w:b/>
          <w:bCs/>
          <w:kern w:val="0"/>
          <w:sz w:val="21"/>
          <w:szCs w:val="21"/>
        </w:rPr>
      </w:pPr>
    </w:p>
    <w:p w14:paraId="7F7CDCAA" w14:textId="5D14527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Justice is Perfect</w:t>
      </w:r>
    </w:p>
    <w:p w14:paraId="742A538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God’s justice is flawless and impartial. Elihu declares, "God does all these things to a man—twice, even three times" (Job 33:29). Trust in His perfect justice, knowing that He sees all and will make all things right in His time.</w:t>
      </w:r>
    </w:p>
    <w:p w14:paraId="16D33FE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God's perfect justice when facing personal trials or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can change your perspective on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belief in God's perfect justice? </w:t>
      </w:r>
    </w:p>
    <w:p w14:paraId="414857D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Listen and Learn from God’s Wisdom</w:t>
      </w:r>
    </w:p>
    <w:p w14:paraId="0F5FA14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Elihu encourages us to listen and learn from God’s wisdom. "Pay attention, Job, and listen to me; be silent, and I will speak" (Job 33:31). God’s wisdom is a treasure trove of insight and guidance. Make it a priority to seek His wisdom daily through prayer and Scripture.</w:t>
      </w:r>
    </w:p>
    <w:p w14:paraId="62BB4BD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33 remind us of the profound truths found in God’s Word. Embrace them as you navigate your spiritual journey, trusting in God’s eternal wisdom and love.</w:t>
      </w:r>
    </w:p>
    <w:p w14:paraId="4659DE56"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actively listen to God's wisdom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God's guidance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apply God's wisdom in your decisions?</w:t>
      </w:r>
      <w:r w:rsidRPr="001B37DC">
        <w:br w:type="page"/>
      </w:r>
    </w:p>
    <w:p w14:paraId="00B3518D"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34 Teaching Points and Bible Study Questions</w:t>
      </w:r>
    </w:p>
    <w:p w14:paraId="7A4C4C8F" w14:textId="6C8A451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Justice is Unquestionable</w:t>
      </w:r>
    </w:p>
    <w:p w14:paraId="5C220EF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34:12, we read, "Truly God does not act wickedly, and the Almighty does not pervert justice." This verse reminds us that God’s justice is perfect and unwavering. Even when life seems unfair, we can trust that God’s ways are just and righteous. His perspective is eternal, and His judgments are always right.</w:t>
      </w:r>
    </w:p>
    <w:p w14:paraId="21A44F2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justice in situations where outcomes seem unfair or unclear?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believe in God's justice during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belief in God's unquestionable justice? </w:t>
      </w:r>
    </w:p>
    <w:p w14:paraId="377E5574"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Sovereign Over All Creation</w:t>
      </w:r>
    </w:p>
    <w:p w14:paraId="04A1106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34:13 asks, "Who gave Him charge over the earth? Who appointed Him over the whole world?" This rhetorical question highlights God’s sovereignty. He is the ultimate authority over all creation, and nothing happens outside His will. Recognizing His sovereignty can bring peace in the midst of chaos.</w:t>
      </w:r>
    </w:p>
    <w:p w14:paraId="31FEB09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sovereignty in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by acknowledging His control over all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sovereignty provide comfort during uncertain or challenging times? </w:t>
      </w:r>
    </w:p>
    <w:p w14:paraId="562DD47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05957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159BFC4" w14:textId="77777777" w:rsidR="00BD6887" w:rsidRDefault="00BD6887" w:rsidP="00BD6887">
      <w:pPr>
        <w:spacing w:line="247" w:lineRule="auto"/>
        <w:rPr>
          <w:rFonts w:eastAsia="Times New Roman"/>
          <w:b/>
          <w:bCs/>
          <w:kern w:val="0"/>
          <w:sz w:val="21"/>
          <w:szCs w:val="21"/>
        </w:rPr>
      </w:pPr>
    </w:p>
    <w:p w14:paraId="12C91F52" w14:textId="3A4482C6"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 Sees All Actions</w:t>
      </w:r>
    </w:p>
    <w:p w14:paraId="48C3427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verse 21, it states, "For His eyes are on the ways of a man, and He sees his every step." God’s omniscience means He is fully aware of our actions and intentions. This should encourage us to live with integrity, knowing that nothing is hidden from Him.</w:t>
      </w:r>
    </w:p>
    <w:p w14:paraId="05D89EA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that God sees all actions influence your daily decision-making and behavior?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awareness in both public and private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understanding that God observes everything? </w:t>
      </w:r>
    </w:p>
    <w:p w14:paraId="624A351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the Cries of the Oppressed</w:t>
      </w:r>
    </w:p>
    <w:p w14:paraId="53E3B2C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34:28 tells us, "They caused the cry of the poor to come before Him, and He heard the outcry of the afflicted." God is attentive to the cries of those who suffer injustice. He is a refuge for the oppressed, and His compassion is a source of hope for those in distress.</w:t>
      </w:r>
    </w:p>
    <w:p w14:paraId="614F87E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you are attentive to the cries of the oppressed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justice for the oppressed, and how can you reflect this in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advocate for those whose voices are often unheard? </w:t>
      </w:r>
    </w:p>
    <w:p w14:paraId="04DB8FB4"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6EF54F"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404612B" w14:textId="77777777" w:rsidR="00BD6887" w:rsidRDefault="00BD6887" w:rsidP="00BD6887">
      <w:pPr>
        <w:spacing w:line="247" w:lineRule="auto"/>
        <w:rPr>
          <w:rFonts w:eastAsia="Times New Roman"/>
          <w:b/>
          <w:bCs/>
          <w:kern w:val="0"/>
          <w:sz w:val="21"/>
          <w:szCs w:val="21"/>
        </w:rPr>
      </w:pPr>
    </w:p>
    <w:p w14:paraId="431DF83F" w14:textId="19C5CAD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Power is Unmatched</w:t>
      </w:r>
    </w:p>
    <w:p w14:paraId="6FC9535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Verse 14-15 reminds us, "If He were to set His heart to it and withdraw His Spirit and breath, all flesh would perish together and mankind would return to the dust." This illustrates God’s unmatched power and the dependence of all life on Him. It’s a humbling reminder of our need for His sustaining grace.</w:t>
      </w:r>
    </w:p>
    <w:p w14:paraId="3B33D782" w14:textId="77777777" w:rsidR="00BD6887" w:rsidRDefault="00BD6887" w:rsidP="00BD6887">
      <w:pPr>
        <w:spacing w:line="247" w:lineRule="auto"/>
      </w:pPr>
      <w:r w:rsidRPr="00F6333B">
        <w:rPr>
          <w:rFonts w:eastAsia="Times New Roman"/>
          <w:kern w:val="0"/>
          <w:sz w:val="21"/>
          <w:szCs w:val="21"/>
        </w:rPr>
        <w:t>1. How can recognizing God's unmatched power influence your response to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supreme authority and control over all things?</w:t>
      </w:r>
    </w:p>
    <w:p w14:paraId="45399767" w14:textId="5F117149"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Wisdom is Beyond Human Understanding</w:t>
      </w:r>
    </w:p>
    <w:p w14:paraId="4D721F8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34:10 declares, "Therefore listen to me, you men of understanding: Far be it from God to do wickedness, and from the Almighty to do wrong." God’s wisdom surpasses human understanding. Trusting in His wisdom means acknowledging that His plans are higher than ours, even when we don’t fully comprehend them.</w:t>
      </w:r>
    </w:p>
    <w:p w14:paraId="2E30B1C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wisdom when facing situations you don't understand?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acknowledge our limitations in understanding God's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34 about relying on God's wisdom in daily decisions? </w:t>
      </w:r>
    </w:p>
    <w:p w14:paraId="6DB863E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0ED3B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8602453" w14:textId="77777777" w:rsidR="00BD6887" w:rsidRDefault="00BD6887" w:rsidP="00BD6887">
      <w:pPr>
        <w:spacing w:line="247" w:lineRule="auto"/>
        <w:rPr>
          <w:rFonts w:eastAsia="Times New Roman"/>
          <w:b/>
          <w:bCs/>
          <w:kern w:val="0"/>
          <w:sz w:val="21"/>
          <w:szCs w:val="21"/>
        </w:rPr>
      </w:pPr>
    </w:p>
    <w:p w14:paraId="1D21AF96" w14:textId="0BDC2AB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 Rewards Righteousness</w:t>
      </w:r>
    </w:p>
    <w:p w14:paraId="3059C41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verse 11, it is written, "For according to a man’s deeds, He repays him; according to a man’s ways, He brings consequences." God is just in rewarding righteousness and addressing wrongdoing. This principle encourages us to pursue a life that honors Him, knowing that He sees and rewards our efforts.</w:t>
      </w:r>
    </w:p>
    <w:p w14:paraId="7EC5765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God's justice in your daily decisions to reflect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righteousness over sacrifice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rewards for righteousness? </w:t>
      </w:r>
    </w:p>
    <w:p w14:paraId="785986F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Impartial</w:t>
      </w:r>
    </w:p>
    <w:p w14:paraId="1D9CE90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34:19 states, "Who is not partial to princes and does not favor the rich over the poor, for they are all the work of His hands?" God’s impartiality assures us that He values each person equally, regardless of status or wealth. This truth calls us to treat others with the same fairness and respect.</w:t>
      </w:r>
    </w:p>
    <w:p w14:paraId="27A4D69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demonstrate impartiality in your daily interactions, reflecting God's nature as described in Job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impartiality is important in building trust and fairness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judgments are fair and unbiased, like God's impartiality in Job 34? </w:t>
      </w:r>
    </w:p>
    <w:p w14:paraId="28524F9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8325E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54999B4" w14:textId="77777777" w:rsidR="00BD6887" w:rsidRDefault="00BD6887" w:rsidP="00BD6887">
      <w:pPr>
        <w:spacing w:line="247" w:lineRule="auto"/>
        <w:rPr>
          <w:rFonts w:eastAsia="Times New Roman"/>
          <w:b/>
          <w:bCs/>
          <w:kern w:val="0"/>
          <w:sz w:val="21"/>
          <w:szCs w:val="21"/>
        </w:rPr>
      </w:pPr>
    </w:p>
    <w:p w14:paraId="79C9FE6D" w14:textId="5F51843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Timing is Perfect</w:t>
      </w:r>
    </w:p>
    <w:p w14:paraId="5532A10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Verse 23 says, "For God need not examine a man further, for one to approach Him in judgment." God’s timing in judgment is perfect. He knows the right moment to act, and His timing is always aligned with His perfect will. Patience in waiting for His timing is a virtue we can cultivate.</w:t>
      </w:r>
    </w:p>
    <w:p w14:paraId="1259102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trusting God's timing in difficult situations change your perspective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accept God's timing over your own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patience while waiting for God's perfect timing in your life? </w:t>
      </w:r>
    </w:p>
    <w:p w14:paraId="7DCE0E0B"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Purpose Prevails</w:t>
      </w:r>
    </w:p>
    <w:p w14:paraId="64FDC6B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34:29 reminds us, "When He is quiet, who can condemn? When He hides His face, who can see Him? Yet He is over both man and nation." God’s purposes will always prevail, regardless of human plans. Trusting in His ultimate plan gives us confidence that He is working all things for good.</w:t>
      </w:r>
    </w:p>
    <w:p w14:paraId="76BC302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These lessons from Job 34 encourage us to trust in God’s character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divine plan, knowing that He is just, sovereign, and loving. Let these truths guide your daily walk and inspire you to live a life that reflects His glory.</w:t>
      </w:r>
    </w:p>
    <w:p w14:paraId="2C90C07B"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purpose when facing unjust situations like Job did in Job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purpose prevails despite human misunderstanding, as seen in Job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Job 34 about aligning your actions with God's prevailing purpose?</w:t>
      </w:r>
      <w:r w:rsidRPr="001B37DC">
        <w:br w:type="page"/>
      </w:r>
    </w:p>
    <w:p w14:paraId="48350706"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35 Teaching Points and Bible Study Questions</w:t>
      </w:r>
    </w:p>
    <w:p w14:paraId="355B50F0" w14:textId="039A6DE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Sovereignty is Unquestionable</w:t>
      </w:r>
    </w:p>
    <w:p w14:paraId="0B3CE64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35, Elihu reminds us that God is far above us, and our actions do not affect His sovereignty. As it says, "If you sin, how does it affect Him? If your transgressions are many, what does it do to Him?" (Job 35:6). This teaches us that God’s authority and power are absolute, and our human actions cannot diminish His greatness. Embrace this truth and find peace in knowing that God is in control, no matter the circumstances.</w:t>
      </w:r>
    </w:p>
    <w:p w14:paraId="3A5AD22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sovereignty in Job 35 influence your response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trusting His plans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in daily life? </w:t>
      </w:r>
    </w:p>
    <w:p w14:paraId="493D5AB7"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Our Righteousness Benefits Us</w:t>
      </w:r>
    </w:p>
    <w:p w14:paraId="51CE06E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points out that our righteousness is for our own benefit, not God’s. "If you are righteous, what do you give Him, or what does He receive from your hand?" (Job 35:7). This is a reminder that living a life aligned with God’s will is ultimately for our own good. It enriches our lives and draws us closer to Him, providing us with a sense of purpose and fulfillment.</w:t>
      </w:r>
    </w:p>
    <w:p w14:paraId="67ECBA3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our personal righteousness positively impact our daily relationships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righteousness is beneficial for our mental and emotional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righteousness aligns with God's expectations? </w:t>
      </w:r>
    </w:p>
    <w:p w14:paraId="50F061E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F313E9"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F6731BF" w14:textId="77777777" w:rsidR="00BD6887" w:rsidRDefault="00BD6887" w:rsidP="00BD6887">
      <w:pPr>
        <w:spacing w:line="247" w:lineRule="auto"/>
        <w:rPr>
          <w:rFonts w:eastAsia="Times New Roman"/>
          <w:b/>
          <w:bCs/>
          <w:kern w:val="0"/>
          <w:sz w:val="21"/>
          <w:szCs w:val="21"/>
        </w:rPr>
      </w:pPr>
    </w:p>
    <w:p w14:paraId="7FB1B7EF" w14:textId="694FA483"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 Hears the Cries of the Oppressed</w:t>
      </w:r>
    </w:p>
    <w:p w14:paraId="5FEA3CB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acknowledges that God is aware of the cries of those who suffer. "People cry out under a load of oppression; they plead for relief from the arm of the powerful" (Job 35:9). This reassures us that God is attentive to the struggles of the oppressed and is a source of hope and justice. Trust in His timing and justice, knowing that He hears and cares deeply for those in distress.</w:t>
      </w:r>
    </w:p>
    <w:p w14:paraId="382914A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your cries to God are genuine and not driven by self-interest?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delays in responding to the cries of the oppressed?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those who feel unheard or oppressed in your community? </w:t>
      </w:r>
    </w:p>
    <w:p w14:paraId="1B0AE78C"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 with a Sincere Heart</w:t>
      </w:r>
    </w:p>
    <w:p w14:paraId="0C61B04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challenges us to seek God earnestly, not just in times of trouble. "But no one asks, ‘Where is God my Maker, who gives us songs in the night?’" (Job 35:10). This encourages us to cultivate a relationship with God that is consistent and heartfelt, seeking Him in both good times and bad. Let your pursuit of God be genuine and constant, and you will find joy and strength in His presence.</w:t>
      </w:r>
    </w:p>
    <w:p w14:paraId="1AB3E25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ensure your heart is sincere when seeking God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sincerity is crucial in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desires with God's will? </w:t>
      </w:r>
    </w:p>
    <w:p w14:paraId="172F522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2E7881"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8B2B0BA" w14:textId="77777777" w:rsidR="00BD6887" w:rsidRDefault="00BD6887" w:rsidP="00BD6887">
      <w:pPr>
        <w:spacing w:line="247" w:lineRule="auto"/>
        <w:rPr>
          <w:rFonts w:eastAsia="Times New Roman"/>
          <w:b/>
          <w:bCs/>
          <w:kern w:val="0"/>
          <w:sz w:val="21"/>
          <w:szCs w:val="21"/>
        </w:rPr>
      </w:pPr>
    </w:p>
    <w:p w14:paraId="01FF01F2" w14:textId="60D1B8F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 Teaches Us Through Creation</w:t>
      </w:r>
    </w:p>
    <w:p w14:paraId="2EFA485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highlights that God’s wisdom is evident in creation. "He teaches us more than the beasts of the earth and makes us wiser than the birds of the air" (Job 35:11). This reminds us to look at the world around us as a testament to God’s wisdom and creativity. Take time to appreciate the beauty and complexity of creation, and let it inspire awe and reverence for the Creator.</w:t>
      </w:r>
    </w:p>
    <w:p w14:paraId="0EBB45C5" w14:textId="77777777" w:rsidR="00BD6887" w:rsidRDefault="00BD6887" w:rsidP="00BD6887">
      <w:pPr>
        <w:spacing w:line="247" w:lineRule="auto"/>
      </w:pPr>
      <w:r w:rsidRPr="00F6333B">
        <w:rPr>
          <w:rFonts w:eastAsia="Times New Roman"/>
          <w:kern w:val="0"/>
          <w:sz w:val="21"/>
          <w:szCs w:val="21"/>
        </w:rPr>
        <w:t>1. How can observing nature help you understand God's justice and wisdom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creation to teach us about His character and our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creation that influences your decisions and actions today?</w:t>
      </w:r>
    </w:p>
    <w:p w14:paraId="19022200" w14:textId="660FFF1F"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Pride Hinders Our Relationship with God</w:t>
      </w:r>
    </w:p>
    <w:p w14:paraId="01DF093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warns against pride, which can distance us from God.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Job opens his mouth in vain and multiplies words without knowledge" (Job 35:16). Pride can blind us to our need for God and lead us to rely on our own understanding. Stay humble and open to God’s guidance, recognizing that true wisdom comes from Him.</w:t>
      </w:r>
    </w:p>
    <w:p w14:paraId="6470FA5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pride in your life improve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might prevent us from seeking God's guidance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humble yourself and strengthen your connection with God? </w:t>
      </w:r>
    </w:p>
    <w:p w14:paraId="0D42693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240F92"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1E5C64E" w14:textId="77777777" w:rsidR="00BD6887" w:rsidRDefault="00BD6887" w:rsidP="00BD6887">
      <w:pPr>
        <w:spacing w:line="247" w:lineRule="auto"/>
        <w:rPr>
          <w:rFonts w:eastAsia="Times New Roman"/>
          <w:b/>
          <w:bCs/>
          <w:kern w:val="0"/>
          <w:sz w:val="21"/>
          <w:szCs w:val="21"/>
        </w:rPr>
      </w:pPr>
    </w:p>
    <w:p w14:paraId="5D419FE5" w14:textId="5376068A"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Justice is Perfect</w:t>
      </w:r>
    </w:p>
    <w:p w14:paraId="39A00A6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assures us that God’s justice is flawless. "Far be it from God to do wickedness, and from the Almighty to do wrong" (Job 34:10). This is a comforting reminder that God’s judgments are always right and fair. Trust in His perfect justice, even when human justice systems fail, and rest in the assurance that He will ultimately set all things right.</w:t>
      </w:r>
    </w:p>
    <w:p w14:paraId="4BBCE99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God's perfect justice when facing personal injustice or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can change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belief in God's perfect justice? </w:t>
      </w:r>
    </w:p>
    <w:p w14:paraId="29591DB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Patience in Suffering is Key</w:t>
      </w:r>
    </w:p>
    <w:p w14:paraId="5AD5DE9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story, as discussed by Elihu, teaches us the importance of patience in suffering. "When He is silent, who can condemn Him? When He hides His face, who can see Him?" (Job 34:29). Patience allows us to endure trials with faith, trusting that God is working behind the scenes for our good. Cultivate patience and let it strengthen your faith during difficult times.</w:t>
      </w:r>
    </w:p>
    <w:p w14:paraId="59C9B41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practicing patience during suffering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essential when facing prolonged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patience to apply in your own difficult situations? </w:t>
      </w:r>
    </w:p>
    <w:p w14:paraId="64466E8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AC746D"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5279F1B" w14:textId="77777777" w:rsidR="00BD6887" w:rsidRDefault="00BD6887" w:rsidP="00BD6887">
      <w:pPr>
        <w:spacing w:line="247" w:lineRule="auto"/>
        <w:rPr>
          <w:rFonts w:eastAsia="Times New Roman"/>
          <w:b/>
          <w:bCs/>
          <w:kern w:val="0"/>
          <w:sz w:val="21"/>
          <w:szCs w:val="21"/>
        </w:rPr>
      </w:pPr>
    </w:p>
    <w:p w14:paraId="2A0E3FF4" w14:textId="0FFB423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Ways are Beyond Our Understanding</w:t>
      </w:r>
    </w:p>
    <w:p w14:paraId="7FB8419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emphasizes that God’s ways are beyond human comprehension. "He is exalted in power, and who is a teacher like Him?" (Job 36:22). This reminds us to trust in God’s wisdom, even when we don’t understand His plans. Embrace the mystery of God’s ways, knowing that His thoughts are higher than ours and His plans are for our ultimate good.</w:t>
      </w:r>
    </w:p>
    <w:p w14:paraId="5AB82DE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God's incomprehensible ways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wisdom is crucial when facing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35 about humility in the face of divine mystery? </w:t>
      </w:r>
    </w:p>
    <w:p w14:paraId="66C66CE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God in All Circumstances</w:t>
      </w:r>
    </w:p>
    <w:p w14:paraId="654CE6A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Elihu encourages us to worship God regardless of our circumstances. "Remember to extol His work, which men have praised in song" (Job 36:24). Worship is a powerful act of faith that shifts our focus from our problems to God’s greatness. Make worship a daily practice, and let it fill your heart with gratitude and peace, no matter what life brings your way.</w:t>
      </w:r>
    </w:p>
    <w:p w14:paraId="5238B356"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maintain a heart of worship during challenging times as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worshiping God in adversity strengthens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worship God when circumstances are difficult?</w:t>
      </w:r>
      <w:r w:rsidRPr="001B37DC">
        <w:br w:type="page"/>
      </w:r>
    </w:p>
    <w:p w14:paraId="6444C5F4"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36 Teaching Points and Bible Study Questions</w:t>
      </w:r>
    </w:p>
    <w:p w14:paraId="3D6B0811" w14:textId="4C0F9CF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Justice is Unfailing</w:t>
      </w:r>
    </w:p>
    <w:p w14:paraId="4E2159A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36:6, we are reminded that "He does not keep the wicked alive, but He grants justice to the afflicted." This verse assures us that God’s justice is perfect and unwavering. Even when life seems unfair, we can trust that God sees all and will ultimately set things right. This truth encourages us to live righteously, knowing that God’s justice will prevail.</w:t>
      </w:r>
    </w:p>
    <w:p w14:paraId="70784D1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challenges or injustices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unfailing justice can change your perspective on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belief in God's justice? </w:t>
      </w:r>
    </w:p>
    <w:p w14:paraId="5231DF1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Power is Limitless</w:t>
      </w:r>
    </w:p>
    <w:p w14:paraId="5E47711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36:22 declares, "Behold, God is exalted in His power. Who is a teacher like Him?" This verse highlights the unmatched power of God, who is the ultimate teacher and guide. Recognizing His limitless power can inspire us to rely on Him in all circumstances, knowing that He is capable of handling anything we face.</w:t>
      </w:r>
    </w:p>
    <w:p w14:paraId="75CB022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limitless power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personal limitations?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limitless power in your life? </w:t>
      </w:r>
    </w:p>
    <w:p w14:paraId="7C93FE4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B48AA8"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7FA4883" w14:textId="77777777" w:rsidR="00BD6887" w:rsidRDefault="00BD6887" w:rsidP="00BD6887">
      <w:pPr>
        <w:spacing w:line="247" w:lineRule="auto"/>
        <w:rPr>
          <w:rFonts w:eastAsia="Times New Roman"/>
          <w:b/>
          <w:bCs/>
          <w:kern w:val="0"/>
          <w:sz w:val="21"/>
          <w:szCs w:val="21"/>
        </w:rPr>
      </w:pPr>
    </w:p>
    <w:p w14:paraId="081EA136" w14:textId="7038394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Wisdom is Incomparable</w:t>
      </w:r>
    </w:p>
    <w:p w14:paraId="1A1B3EA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verse 26, we read, "Indeed, God is great—beyond our knowledge; the number of His years is unsearchable." This reminds us that God’s wisdom far surpasses human understanding. When we face confusion or uncertainty, we can find peace in trusting His perfect wisdom, knowing that He sees the bigger picture.</w:t>
      </w:r>
    </w:p>
    <w:p w14:paraId="223F62B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apply God's incomparable wisdom in making daily decisions and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wisdom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wisdom to improve your relationships with others? </w:t>
      </w:r>
    </w:p>
    <w:p w14:paraId="74B9C17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Discipline is Loving</w:t>
      </w:r>
    </w:p>
    <w:p w14:paraId="1540EA8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36:10 tells us, "He opens their ears to correction and commands that they turn from iniquity." God’s discipline is an expression of His love, guiding us away from sin and towards righteousness. Embracing His correction helps us grow spiritually and align our lives with His will.</w:t>
      </w:r>
    </w:p>
    <w:p w14:paraId="7671D1F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God's loving discipline in your daily challenges and respond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discipline is essential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God's guidance during difficult times? </w:t>
      </w:r>
    </w:p>
    <w:p w14:paraId="39D99004"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F8CAE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EA10A12" w14:textId="77777777" w:rsidR="00BD6887" w:rsidRDefault="00BD6887" w:rsidP="00BD6887">
      <w:pPr>
        <w:spacing w:line="247" w:lineRule="auto"/>
        <w:rPr>
          <w:rFonts w:eastAsia="Times New Roman"/>
          <w:b/>
          <w:bCs/>
          <w:kern w:val="0"/>
          <w:sz w:val="21"/>
          <w:szCs w:val="21"/>
        </w:rPr>
      </w:pPr>
    </w:p>
    <w:p w14:paraId="079024C2" w14:textId="148CF50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Provision is Abundant</w:t>
      </w:r>
    </w:p>
    <w:p w14:paraId="3FDED30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Verse 31 states, "For by these He judges the nations and provides food in abundance." This verse reassures us of God’s provision, reminding us that He cares for our needs. Trusting in His provision allows us to live with gratitude and contentment, knowing that He will supply what we need.</w:t>
      </w:r>
    </w:p>
    <w:p w14:paraId="279B7658" w14:textId="77777777" w:rsidR="00BD6887" w:rsidRDefault="00BD6887" w:rsidP="00BD6887">
      <w:pPr>
        <w:spacing w:line="247" w:lineRule="auto"/>
      </w:pPr>
      <w:r w:rsidRPr="00F6333B">
        <w:rPr>
          <w:rFonts w:eastAsia="Times New Roman"/>
          <w:kern w:val="0"/>
          <w:sz w:val="21"/>
          <w:szCs w:val="21"/>
        </w:rPr>
        <w:t>1. How can you recognize and appreciate God's abundant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provision can impact your sense of security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share God's abundant provision with others in your community?</w:t>
      </w:r>
    </w:p>
    <w:p w14:paraId="4274C383" w14:textId="29A7DB79"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Creation is Majestic</w:t>
      </w:r>
    </w:p>
    <w:p w14:paraId="147D4AB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36:29, we are asked, "Can anyone understand how the clouds spread out, how the thunder roars from His pavilion?" This verse invites us to marvel at the majesty of God’s creation. Observing the beauty and complexity of the world around us can deepen our appreciation for the Creator and inspire us to worship Him.</w:t>
      </w:r>
    </w:p>
    <w:p w14:paraId="25A804F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God's creation inspire you to trust in His power and wisdom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the majesty of creation can impact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and care for God's majestic creation around you? </w:t>
      </w:r>
    </w:p>
    <w:p w14:paraId="358A36E5"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230782"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5A46C00" w14:textId="77777777" w:rsidR="00BD6887" w:rsidRDefault="00BD6887" w:rsidP="00BD6887">
      <w:pPr>
        <w:spacing w:line="247" w:lineRule="auto"/>
        <w:rPr>
          <w:rFonts w:eastAsia="Times New Roman"/>
          <w:b/>
          <w:bCs/>
          <w:kern w:val="0"/>
          <w:sz w:val="21"/>
          <w:szCs w:val="21"/>
        </w:rPr>
      </w:pPr>
    </w:p>
    <w:p w14:paraId="39D2E081" w14:textId="2FE3EA6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Sovereignty is Absolute</w:t>
      </w:r>
    </w:p>
    <w:p w14:paraId="69FB82D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Verse 32 proclaims, "He fills His hands with lightning and commands it to strike its mark." This illustrates God’s absolute sovereignty over all creation. Recognizing His control over the universe can bring us comfort and assurance, knowing that nothing happens outside of His will.</w:t>
      </w:r>
    </w:p>
    <w:p w14:paraId="70D8357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absolute sovereignty influence your response to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sovereignty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control can bring peace in times of personal struggle? </w:t>
      </w:r>
    </w:p>
    <w:p w14:paraId="3189217A"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Mercy is Everlasting</w:t>
      </w:r>
    </w:p>
    <w:p w14:paraId="74D6252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36:15 reveals, "He rescues the afflicted by their affliction and opens their ears in oppression." God’s mercy is evident in His willingness to rescue and restore us, even in our suffering. Embracing His mercy allows us to experience His grace and find hope in difficult times.</w:t>
      </w:r>
    </w:p>
    <w:p w14:paraId="565C2F3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and respond to God's everlasting mercy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mercy can change your perspective on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extend mercy to others, reflecting God's everlasting mercy? </w:t>
      </w:r>
    </w:p>
    <w:p w14:paraId="0DD41FE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8CF1D5"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1BA0530" w14:textId="77777777" w:rsidR="00BD6887" w:rsidRDefault="00BD6887" w:rsidP="00BD6887">
      <w:pPr>
        <w:spacing w:line="247" w:lineRule="auto"/>
        <w:rPr>
          <w:rFonts w:eastAsia="Times New Roman"/>
          <w:b/>
          <w:bCs/>
          <w:kern w:val="0"/>
          <w:sz w:val="21"/>
          <w:szCs w:val="21"/>
        </w:rPr>
      </w:pPr>
    </w:p>
    <w:p w14:paraId="298C6078" w14:textId="4D264F38"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Glory is Unmatched</w:t>
      </w:r>
    </w:p>
    <w:p w14:paraId="095DAF5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verse 24, we are encouraged to "Remember to magnify His work, which men have praised in song." This calls us to acknowledge and celebrate God’s unmatched glory. By focusing on His greatness, we can cultivate a heart of worship and draw closer to Him.</w:t>
      </w:r>
    </w:p>
    <w:p w14:paraId="6A1D5F7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unmatched glory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glory can change your perspective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glory in your interactions with others? </w:t>
      </w:r>
    </w:p>
    <w:p w14:paraId="03E472E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is Unchanging</w:t>
      </w:r>
    </w:p>
    <w:p w14:paraId="6E181E5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36:7 assures us, "He does not take His eyes off the righteous, but He enthrones them with kings and exalts them forever." God’s faithfulness to His people is unchanging, providing us with a firm foundation for our faith. Trusting in His faithfulness gives us confidence to face the future, knowing that He is always with us.</w:t>
      </w:r>
    </w:p>
    <w:p w14:paraId="2E50F26F"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in God's unchanging faithfulness during personal trials, as seen in Job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faithfulness helps in maintaining hope amidst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daily?</w:t>
      </w:r>
      <w:r w:rsidRPr="001B37DC">
        <w:br w:type="page"/>
      </w:r>
    </w:p>
    <w:p w14:paraId="7271457E"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37 Teaching Points and Bible Study Questions</w:t>
      </w:r>
    </w:p>
    <w:p w14:paraId="7E83E350" w14:textId="6865E73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Majesty of God in Creation</w:t>
      </w:r>
    </w:p>
    <w:p w14:paraId="24B46DA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37 opens with a vivid description of God's power displayed through nature. The chapter reminds us that "He thunders with His majestic voice" (Job 37:4). This is a call to recognize the awe-inspiring majesty of God in the world around us. Take a moment each day to appreciate the beauty of creation, and let it remind you of the Creator's greatness.</w:t>
      </w:r>
    </w:p>
    <w:p w14:paraId="38E031D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nature's power in Job 37 deepen your appreciation for God's majesty in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acknowledge God's majesty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God's control over creation can impact your trust in Him? </w:t>
      </w:r>
    </w:p>
    <w:p w14:paraId="0BE483C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Voice</w:t>
      </w:r>
    </w:p>
    <w:p w14:paraId="589F78F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speaks of God's voice as thunder, a powerful force that commands attention. "He does great things beyond our understanding" (Job 37:5). Just as thunder can stop us in our tracks, God's voice in our lives should prompt us to pause and listen. Make time for quiet reflection and prayer, allowing God's voice to guide your path.</w:t>
      </w:r>
    </w:p>
    <w:p w14:paraId="78F0DDF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and respond to the power of God's voice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voice is described as powerful,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hear and understand God's voice amidst life's distractions? </w:t>
      </w:r>
    </w:p>
    <w:p w14:paraId="21904FA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388989"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777D1BB" w14:textId="77777777" w:rsidR="00BD6887" w:rsidRDefault="00BD6887" w:rsidP="00BD6887">
      <w:pPr>
        <w:spacing w:line="247" w:lineRule="auto"/>
        <w:rPr>
          <w:rFonts w:eastAsia="Times New Roman"/>
          <w:b/>
          <w:bCs/>
          <w:kern w:val="0"/>
          <w:sz w:val="21"/>
          <w:szCs w:val="21"/>
        </w:rPr>
      </w:pPr>
    </w:p>
    <w:p w14:paraId="4B7F5F8F" w14:textId="5B012F13"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Purpose in the Storm</w:t>
      </w:r>
    </w:p>
    <w:p w14:paraId="7081D84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Storms in life can be daunting, but Job 37 teaches us that they serve a purpose. "Whether for punishment or for His land, or for loving devotion, He causes it to happen" (Job 37:13). Trust that God uses every storm to shape and refine us, drawing us closer to Him. Embrace challenges as opportunities for growth and deeper faith.</w:t>
      </w:r>
    </w:p>
    <w:p w14:paraId="4052E1C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find purpose in life's storms, similar to Job's experience in Job 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storms to communicate His power and purpose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37 about trusting God's purpose during difficult times? </w:t>
      </w:r>
    </w:p>
    <w:p w14:paraId="46AC5BF2"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Humility</w:t>
      </w:r>
    </w:p>
    <w:p w14:paraId="5D5025C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reminds Job of the limits of human understanding: "Teach us what we should say to Him; we cannot draw up our case because of our darkness" (Job 37:19). This is a humbling reminder that we don't have all the answers. Approach life with humility, acknowledging that God's wisdom far surpasses our own.</w:t>
      </w:r>
    </w:p>
    <w:p w14:paraId="66C665C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nature's power in Job 37 inspire humility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limitations can lead to personal growth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37 about trusting in God's wisdom over your own understanding? </w:t>
      </w:r>
    </w:p>
    <w:p w14:paraId="1AA04390"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F2CBD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7DDD084" w14:textId="77777777" w:rsidR="00BD6887" w:rsidRDefault="00BD6887" w:rsidP="00BD6887">
      <w:pPr>
        <w:spacing w:line="247" w:lineRule="auto"/>
        <w:rPr>
          <w:rFonts w:eastAsia="Times New Roman"/>
          <w:b/>
          <w:bCs/>
          <w:kern w:val="0"/>
          <w:sz w:val="21"/>
          <w:szCs w:val="21"/>
        </w:rPr>
      </w:pPr>
    </w:p>
    <w:p w14:paraId="643CB593" w14:textId="31835EEF"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Beauty of God's Creation</w:t>
      </w:r>
    </w:p>
    <w:p w14:paraId="080EC08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chapter paints a picture of God's handiwork in nature, from snow to rain. "He says to the snow, 'Fall on the earth'" (Job 37:6). Let this inspire you to find joy in the simple, everyday wonders of the world. Cultivate a heart of gratitude for the beauty that surrounds you, recognizing it as a reflection of God's creativity.</w:t>
      </w:r>
    </w:p>
    <w:p w14:paraId="285E60E7" w14:textId="77777777" w:rsidR="00BD6887" w:rsidRDefault="00BD6887" w:rsidP="00BD6887">
      <w:pPr>
        <w:spacing w:line="247" w:lineRule="auto"/>
      </w:pPr>
      <w:r w:rsidRPr="00F6333B">
        <w:rPr>
          <w:rFonts w:eastAsia="Times New Roman"/>
          <w:kern w:val="0"/>
          <w:sz w:val="21"/>
          <w:szCs w:val="21"/>
        </w:rPr>
        <w:t>1. How can observing nature's beauty deepen your appreciation for God's creation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power in creation can influence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incorporate moments of awe for creation into your routine?</w:t>
      </w:r>
    </w:p>
    <w:p w14:paraId="407AD162" w14:textId="060C7E85"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Listening</w:t>
      </w:r>
    </w:p>
    <w:p w14:paraId="42BF68B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urges Job to "listen to this, O Job; stand still and consider the wonders of God" (Job 37:14). In our fast-paced lives, it's crucial to take time to listen—to God, to others, and to the world around us. Practice active listening, and you'll find wisdom and insight in unexpected places.</w:t>
      </w:r>
    </w:p>
    <w:p w14:paraId="4421966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actively listening to others enhance your understanding of God's message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is emphasized in Job 37, and how can it impact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improve your listening skills in spiritual and personal contexts? </w:t>
      </w:r>
    </w:p>
    <w:p w14:paraId="00BBDC53"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3C527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819D913" w14:textId="77777777" w:rsidR="00BD6887" w:rsidRDefault="00BD6887" w:rsidP="00BD6887">
      <w:pPr>
        <w:spacing w:line="247" w:lineRule="auto"/>
        <w:rPr>
          <w:rFonts w:eastAsia="Times New Roman"/>
          <w:b/>
          <w:bCs/>
          <w:kern w:val="0"/>
          <w:sz w:val="21"/>
          <w:szCs w:val="21"/>
        </w:rPr>
      </w:pPr>
    </w:p>
    <w:p w14:paraId="5793469B" w14:textId="23352003"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Mystery of God's Ways</w:t>
      </w:r>
    </w:p>
    <w:p w14:paraId="48087EB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37 acknowledges the mystery of God's actions: "Do you know how God controls the clouds and makes His lightning flash?" (Job 37:15). Accept that some things are beyond our comprehension. Trust in God's plan, even when it doesn't make sense, knowing that His ways are higher than ours.</w:t>
      </w:r>
    </w:p>
    <w:p w14:paraId="08F1836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mysterious ways when facing personal challenges or uncertainties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ways is often beyond human comprehension,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37 about accepting the unknown aspects of God's plans in your daily life? </w:t>
      </w:r>
    </w:p>
    <w:p w14:paraId="344BC3B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Control</w:t>
      </w:r>
    </w:p>
    <w:p w14:paraId="59A10D0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chapter reassures us that God is in control of all things. "He brings the clouds to punish men, or to water His earth and show His love" (Job 37:13). Rest in the knowledge that God is sovereign, orchestrating every detail of our lives for His purposes. Let this assurance bring peace to your heart.</w:t>
      </w:r>
    </w:p>
    <w:p w14:paraId="127D26C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control in nature influence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sovereignty during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power in creation help strengthen your faith in difficult times? </w:t>
      </w:r>
    </w:p>
    <w:p w14:paraId="5AC9ACB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138E3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E07A2A2" w14:textId="77777777" w:rsidR="00BD6887" w:rsidRDefault="00BD6887" w:rsidP="00BD6887">
      <w:pPr>
        <w:spacing w:line="247" w:lineRule="auto"/>
        <w:rPr>
          <w:rFonts w:eastAsia="Times New Roman"/>
          <w:b/>
          <w:bCs/>
          <w:kern w:val="0"/>
          <w:sz w:val="21"/>
          <w:szCs w:val="21"/>
        </w:rPr>
      </w:pPr>
    </w:p>
    <w:p w14:paraId="6644547C" w14:textId="2D43D323"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Call to Reverence</w:t>
      </w:r>
    </w:p>
    <w:p w14:paraId="666A16D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Elihu concludes with a call to reverence: "The Almighty is beyond our reach and exalted in power" (Job 37:23). Approach God with a sense of awe and respect, recognizing His holiness and majesty. Cultivate a heart of worship, and let reverence for God shape your actions and attitudes.</w:t>
      </w:r>
    </w:p>
    <w:p w14:paraId="0EFB821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nature's power in Job 37 inspire a deeper reverence for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creation can influence your attitude towards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sense of awe and reverence for God regularly? </w:t>
      </w:r>
    </w:p>
    <w:p w14:paraId="61B9639F"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Trust</w:t>
      </w:r>
    </w:p>
    <w:p w14:paraId="202FB35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Ultimately, Job 37 invites us to trust in God's wisdom and power. "Therefore, men fear Him, for He is not partial to the wise in heart" (Job 37:24). Place your trust in the One who holds the universe in His hands, and find comfort in His unfailing love and faithfulness. Let this trust be the foundation of your life, guiding you through every circumstance.</w:t>
      </w:r>
    </w:p>
    <w:p w14:paraId="6100C023"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nature's power in Job 37 inspire you to trust in God's control over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God's wisdom during life's unpredictable storms, as seen in Job 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our limitations, as highlighted in Job 37, encourage deeper reliance on God's understanding?</w:t>
      </w:r>
      <w:r w:rsidRPr="001B37DC">
        <w:br w:type="page"/>
      </w:r>
    </w:p>
    <w:p w14:paraId="74D7F83F"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38 Teaching Points and Bible Study Questions</w:t>
      </w:r>
    </w:p>
    <w:p w14:paraId="1C5B7A8E" w14:textId="25F6EE2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Majesty of Creation</w:t>
      </w:r>
    </w:p>
    <w:p w14:paraId="7C79623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38, God begins His response to Job by highlighting the wonders of creation. He asks, "Where were you when I laid the foundations of the earth?" (Job 38:4). This reminds us of the grandeur and complexity of the universe, crafted by the Creator's hand. It’s a call to marvel at the world around us and recognize the divine artistry in every detail, from the stars in the sky to the depths of the ocean.</w:t>
      </w:r>
    </w:p>
    <w:p w14:paraId="57B8CC0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creation's majesty deepen your appreciation for God's power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creation's complexity can influence your trust in God's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awe for creation into your spiritual practices? </w:t>
      </w:r>
    </w:p>
    <w:p w14:paraId="6777839A"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Limits of Human Understanding</w:t>
      </w:r>
    </w:p>
    <w:p w14:paraId="6F00961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God’s questions to Job underscore our limited understanding. "Who has put wisdom in the heart, or given understanding to the mind?" (Job 38:36). This is a humbling reminder that while we strive for knowledge, there are mysteries beyond our grasp. It encourages us to trust in God’s wisdom, which surpasses our own, and to seek His guidance in all things.</w:t>
      </w:r>
    </w:p>
    <w:p w14:paraId="048AE6D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our limits in understanding enhance our trust in God's wisdom and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challenges Job's understanding instead of providing direct answers to his questions?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38 about responding to situations beyond your comprehension? </w:t>
      </w:r>
    </w:p>
    <w:p w14:paraId="0AF3FB1C"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87B19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C0CF9D1" w14:textId="77777777" w:rsidR="00BD6887" w:rsidRDefault="00BD6887" w:rsidP="00BD6887">
      <w:pPr>
        <w:spacing w:line="247" w:lineRule="auto"/>
        <w:rPr>
          <w:rFonts w:eastAsia="Times New Roman"/>
          <w:b/>
          <w:bCs/>
          <w:kern w:val="0"/>
          <w:sz w:val="21"/>
          <w:szCs w:val="21"/>
        </w:rPr>
      </w:pPr>
    </w:p>
    <w:p w14:paraId="5FC5C082" w14:textId="7DB4617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God’s Voice</w:t>
      </w:r>
    </w:p>
    <w:p w14:paraId="40771A3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the chapter, God’s voice is a powerful force. "Have you ever commanded the morning or assigned the dawn its place?" (Job 38:12). This illustrates the authority and power of God’s word, which not only created the world but continues to sustain it. It’s a reminder of the strength and reliability of God’s promises in our lives.</w:t>
      </w:r>
    </w:p>
    <w:p w14:paraId="343655E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the power of God's voice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authority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listen for and respond to God's voice in your life? </w:t>
      </w:r>
    </w:p>
    <w:p w14:paraId="238B2EAE"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Order of Nature</w:t>
      </w:r>
    </w:p>
    <w:p w14:paraId="2D8A8AE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 describes the natural order He established, asking, "Can you bind the chains of the Pleiades or loosen the belt of Orion?" (Job 38:31). This highlights the intricate balance and order in creation, reflecting God’s sovereignty and meticulous care. It encourages us to appreciate the harmony in nature and trust in God’s perfect plan.</w:t>
      </w:r>
    </w:p>
    <w:p w14:paraId="3700650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nature's order enhance your understanding of God's role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nature's design can influence your personal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nature's order to improve your relationships and community interactions? </w:t>
      </w:r>
    </w:p>
    <w:p w14:paraId="521C2744"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6C37FB"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E4989A5" w14:textId="77777777" w:rsidR="00BD6887" w:rsidRDefault="00BD6887" w:rsidP="00BD6887">
      <w:pPr>
        <w:spacing w:line="247" w:lineRule="auto"/>
        <w:rPr>
          <w:rFonts w:eastAsia="Times New Roman"/>
          <w:b/>
          <w:bCs/>
          <w:kern w:val="0"/>
          <w:sz w:val="21"/>
          <w:szCs w:val="21"/>
        </w:rPr>
      </w:pPr>
    </w:p>
    <w:p w14:paraId="2530FA4A" w14:textId="13DA06F4"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Depths of the Sea</w:t>
      </w:r>
    </w:p>
    <w:p w14:paraId="62FEB19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"Have you journeyed to the springs of the sea or walked in the recesses of the deep?" (Job 38:16). This question points to the vastness and mystery of the oceans, symbolizing the unknowns in our lives. It reassures us that even in the depths of uncertainty, God is present and in control, guiding us through the unknown.</w:t>
      </w:r>
    </w:p>
    <w:p w14:paraId="3B3CB50E" w14:textId="77777777" w:rsidR="00BD6887" w:rsidRDefault="00BD6887" w:rsidP="00BD6887">
      <w:pPr>
        <w:spacing w:line="247" w:lineRule="auto"/>
      </w:pPr>
      <w:r w:rsidRPr="00F6333B">
        <w:rPr>
          <w:rFonts w:eastAsia="Times New Roman"/>
          <w:kern w:val="0"/>
          <w:sz w:val="21"/>
          <w:szCs w:val="21"/>
        </w:rPr>
        <w:t>1. How can contemplating the depths of the sea enhance your understanding of God's power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trust by reflecting on the mysteries of the ocean's depths?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the unknown aspects of the sea encourage humility in your daily decisions?</w:t>
      </w:r>
    </w:p>
    <w:p w14:paraId="65A84C2A" w14:textId="211845DB"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Light and Darkness</w:t>
      </w:r>
    </w:p>
    <w:p w14:paraId="047ED2C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 asks, "Where is the way to the home of light? Do you know where darkness resides?" (Job 38:19). This contrast between light and darkness serves as a metaphor for understanding and ignorance. It encourages us to seek the light of God’s truth in our lives, dispelling the darkness of doubt and fear.</w:t>
      </w:r>
    </w:p>
    <w:p w14:paraId="10690F3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understanding God's control over light and darkness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light and darkness to teach us about His power and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find hope in times of personal darkness, trusting in God's light? </w:t>
      </w:r>
    </w:p>
    <w:p w14:paraId="06C13DA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E4B5D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8E0BF12" w14:textId="77777777" w:rsidR="00BD6887" w:rsidRDefault="00BD6887" w:rsidP="00BD6887">
      <w:pPr>
        <w:spacing w:line="247" w:lineRule="auto"/>
        <w:rPr>
          <w:rFonts w:eastAsia="Times New Roman"/>
          <w:b/>
          <w:bCs/>
          <w:kern w:val="0"/>
          <w:sz w:val="21"/>
          <w:szCs w:val="21"/>
        </w:rPr>
      </w:pPr>
    </w:p>
    <w:p w14:paraId="297A3CB3" w14:textId="0B1FAA9B"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Weather’s Wonders</w:t>
      </w:r>
    </w:p>
    <w:p w14:paraId="517778F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"Have you entered the storehouses of the snow or observed the storehouses of hail?" (Job 38:22). God’s control over the weather illustrates His power over the elements. It’s a reminder of His ability to bring both calm and storm, teaching us to rely on Him in every season of life, knowing He works all things for good.</w:t>
      </w:r>
    </w:p>
    <w:p w14:paraId="6F678E3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weather patterns deepen your appreciation for God's creation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weather to demonstrate His power and wisdom to Job?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weather's unpredictability about trusting God in uncertain times? </w:t>
      </w:r>
    </w:p>
    <w:p w14:paraId="72C6C311"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Wild and Free</w:t>
      </w:r>
    </w:p>
    <w:p w14:paraId="4E36584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 speaks of the wild animals, asking, "Who provides food for the raven when its young cry out to God?" (Job 38:41). This highlights His provision for all creatures, great and small. It reassures us of His care and provision in our own lives, encouraging us to trust in His faithfulness and generosity.</w:t>
      </w:r>
    </w:p>
    <w:p w14:paraId="15E5E52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nature's wildness in Job 38 inspire freedom in your personal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untamed aspects of creation in Job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wildness in Job 38 to apply in handling life's uncertainties? </w:t>
      </w:r>
    </w:p>
    <w:p w14:paraId="74195862"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495013"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C8DA261" w14:textId="77777777" w:rsidR="00BD6887" w:rsidRDefault="00BD6887" w:rsidP="00BD6887">
      <w:pPr>
        <w:spacing w:line="247" w:lineRule="auto"/>
        <w:rPr>
          <w:rFonts w:eastAsia="Times New Roman"/>
          <w:b/>
          <w:bCs/>
          <w:kern w:val="0"/>
          <w:sz w:val="21"/>
          <w:szCs w:val="21"/>
        </w:rPr>
      </w:pPr>
    </w:p>
    <w:p w14:paraId="2F93D916" w14:textId="5B919F00"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Beauty of the Stars</w:t>
      </w:r>
    </w:p>
    <w:p w14:paraId="55FC006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"Can you bring forth the constellations in their seasons or lead out the Bear with its cubs?" (Job 38:32). The stars are a testament to God’s creative power and the beauty of His handiwork. They remind us to lift our eyes to the heavens and find inspiration in the vastness of His creation, knowing that the same God who placed the stars cares for us.</w:t>
      </w:r>
    </w:p>
    <w:p w14:paraId="3FA7457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the stars enhance your appreciation for creation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beauty of the stars is emphasized in understanding God's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stars about finding peace in life's uncertainties? </w:t>
      </w:r>
    </w:p>
    <w:p w14:paraId="0F215B0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Humility</w:t>
      </w:r>
    </w:p>
    <w:p w14:paraId="0DADB8C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God’s dialogue with Job is a call to humility. "Who is this who obscures My counsel by words without knowledge?" (Job 38:2). It’s a gentle reminder that our understanding is limited, and we are called to approach God with reverence and humility. This lesson encourages us to submit to His will, trusting in His wisdom and love.</w:t>
      </w:r>
    </w:p>
    <w:p w14:paraId="5C960AE6"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our limitations in understanding God's creation foster humility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facing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Job 38 to help you practice humility in your relationships with others?</w:t>
      </w:r>
      <w:r w:rsidRPr="001B37DC">
        <w:br w:type="page"/>
      </w:r>
    </w:p>
    <w:p w14:paraId="032CEF47"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39 Teaching Points and Bible Study Questions</w:t>
      </w:r>
    </w:p>
    <w:p w14:paraId="6DE42279" w14:textId="609B6C3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Marvel at God's Creation</w:t>
      </w:r>
    </w:p>
    <w:p w14:paraId="640B783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39, we are invited to witness the majesty of God's creation. From the mountain goats to the wild donkeys, each creature is crafted with purpose and precision. "Do you know when the mountain goats give birth?" (Job 39:1). This question reminds us of the intricate details God has woven into the fabric of life. Take a moment each day to appreciate the world around you, recognizing the Creator's hand in every detail.</w:t>
      </w:r>
    </w:p>
    <w:p w14:paraId="270EC08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 in Job 39 inspire you to appreciate God's intricate design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examples of animals to demonstrate His power and wisdom in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independence and strength of animals in Job 39 to apply in your faith journey? </w:t>
      </w:r>
    </w:p>
    <w:p w14:paraId="7BFBBA06"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Mystery of God's Wisdom</w:t>
      </w:r>
    </w:p>
    <w:p w14:paraId="031C7BF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God's wisdom is beyond our understanding, as illustrated by His care for the wild animals. "Who let the wild donkey go free?" (Job 39:5). This rhetorical question highlights that God's ways are higher than ours. Trust in His wisdom, even when life seems perplexing. Embrace the mystery, knowing that His plans are perfect.</w:t>
      </w:r>
    </w:p>
    <w:p w14:paraId="76CD132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God's wisdom in Job 39 help you trust Him in uncertain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mysteries can strengthen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God's wisdom when facing life's challenges? </w:t>
      </w:r>
    </w:p>
    <w:p w14:paraId="34BD72C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55632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1FC605A" w14:textId="77777777" w:rsidR="00BD6887" w:rsidRDefault="00BD6887" w:rsidP="00BD6887">
      <w:pPr>
        <w:spacing w:line="247" w:lineRule="auto"/>
        <w:rPr>
          <w:rFonts w:eastAsia="Times New Roman"/>
          <w:b/>
          <w:bCs/>
          <w:kern w:val="0"/>
          <w:sz w:val="21"/>
          <w:szCs w:val="21"/>
        </w:rPr>
      </w:pPr>
    </w:p>
    <w:p w14:paraId="34642672" w14:textId="48C894A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Recognize Your Limitations</w:t>
      </w:r>
    </w:p>
    <w:p w14:paraId="0123B03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39 humbles us by pointing out our limitations. We are reminded that we do not control the natural world. "Will the wild ox consent to serve you?" (Job 39:9). This verse encourages us to acknowledge our dependence on God. Recognizing our limitations can lead to a deeper reliance on His strength and guidance.</w:t>
      </w:r>
    </w:p>
    <w:p w14:paraId="512C0EC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your limitations lead to greater reliance on God's wisdom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your limitations can improve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nature about accepting your own limitations and strengths? </w:t>
      </w:r>
    </w:p>
    <w:p w14:paraId="224028F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Provision</w:t>
      </w:r>
    </w:p>
    <w:p w14:paraId="126F3E0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chapter showcases God's provision for all creatures. "Who provides food for the raven when its young cry out to God?" (Job 39:3). Just as He cares for the birds, He provides for us. Celebrate His provision in your life, and let it inspire gratitude and trust in His continued care.</w:t>
      </w:r>
    </w:p>
    <w:p w14:paraId="50AC61C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 in Job 39 inspire gratitude for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care for animals can deepen your trust in His provision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celebrate and acknowledge God's provision in your community this week? </w:t>
      </w:r>
    </w:p>
    <w:p w14:paraId="2F69ACD7"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5304E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6CF7C2B" w14:textId="77777777" w:rsidR="00BD6887" w:rsidRDefault="00BD6887" w:rsidP="00BD6887">
      <w:pPr>
        <w:spacing w:line="247" w:lineRule="auto"/>
        <w:rPr>
          <w:rFonts w:eastAsia="Times New Roman"/>
          <w:b/>
          <w:bCs/>
          <w:kern w:val="0"/>
          <w:sz w:val="23"/>
          <w:szCs w:val="23"/>
        </w:rPr>
      </w:pPr>
    </w:p>
    <w:p w14:paraId="002FB5BC" w14:textId="63EFEFC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Find Joy in God's Creativity</w:t>
      </w:r>
    </w:p>
    <w:p w14:paraId="415BA7B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God's creativity is on full display in Job 39. From the ostrich to the horse, each animal is unique and serves a purpose. "The wings of the ostrich flap joyfully" (Job 39:13). Find joy in the diversity of creation, and let it remind you of the infinite creativity of our Creator.</w:t>
      </w:r>
    </w:p>
    <w:p w14:paraId="5909CC8E" w14:textId="77777777" w:rsidR="00BD6887" w:rsidRDefault="00BD6887" w:rsidP="00BD6887">
      <w:pPr>
        <w:spacing w:line="247" w:lineRule="auto"/>
      </w:pPr>
      <w:r w:rsidRPr="00F6333B">
        <w:rPr>
          <w:rFonts w:eastAsia="Times New Roman"/>
          <w:kern w:val="0"/>
          <w:sz w:val="21"/>
          <w:szCs w:val="21"/>
        </w:rPr>
        <w:t>1. How can observing God's creativity in nature help you find joy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appreciating God's creations can enhance your sense of gratitude and wonder?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incorporate moments of awe for God's creativity into your routine?</w:t>
      </w:r>
    </w:p>
    <w:p w14:paraId="2DC67C8E" w14:textId="2E3C4402"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32A519A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chapter emphasizes God's sovereignty over all things. "Does the hawk take flight by your understanding?" (Job 39:26). This question underscores that God is in control. Trust in His sovereignty, knowing that He holds the universe in His hands and orchestrates all things for His glory.</w:t>
      </w:r>
    </w:p>
    <w:p w14:paraId="02D5A26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 in Job 39 strengthen your trust in God's sovereignty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control is challenging when facing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sovereignty during uncertain times? </w:t>
      </w:r>
    </w:p>
    <w:p w14:paraId="5EADDC2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72C41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08BD387" w14:textId="77777777" w:rsidR="00BD6887" w:rsidRDefault="00BD6887" w:rsidP="00BD6887">
      <w:pPr>
        <w:spacing w:line="247" w:lineRule="auto"/>
        <w:rPr>
          <w:rFonts w:eastAsia="Times New Roman"/>
          <w:b/>
          <w:bCs/>
          <w:kern w:val="0"/>
          <w:sz w:val="21"/>
          <w:szCs w:val="21"/>
        </w:rPr>
      </w:pPr>
    </w:p>
    <w:p w14:paraId="58C47D52" w14:textId="04D8E9B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Appreciate the Beauty of God's Design</w:t>
      </w:r>
    </w:p>
    <w:p w14:paraId="0508913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39 invites us to appreciate the beauty of God's design. The strength of the horse and the flight of the eagle are testaments to His craftsmanship. "He laughs at fear, afraid of nothing" (Job 39:22). Appreciate the beauty around you, and let it draw you closer to the Designer.</w:t>
      </w:r>
    </w:p>
    <w:p w14:paraId="34B73D4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 help you appreciate the beauty of God's design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animals in Job 39 to illustrate His creative power and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unique traits of animals in Job 39 to apply in your life? </w:t>
      </w:r>
    </w:p>
    <w:p w14:paraId="74B687E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Learn from the Animals</w:t>
      </w:r>
    </w:p>
    <w:p w14:paraId="1988DB8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animals in Job 39 teach us valuable lessons. The wild donkey's freedom and the horse's strength are metaphors for spiritual truths. "He paws in the valley and rejoices in his strength" (Job 39:21). Learn from these creatures, and apply their lessons to your walk with God.</w:t>
      </w:r>
    </w:p>
    <w:p w14:paraId="325B64E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animals in Job 39 inspire you to trust in God's wisdom and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animals to teach Job about His power and care?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independence of animals in Job 39 for your personal growth? </w:t>
      </w:r>
    </w:p>
    <w:p w14:paraId="7D34B56B"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BB8F3D"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4A92BCF" w14:textId="77777777" w:rsidR="00BD6887" w:rsidRDefault="00BD6887" w:rsidP="00BD6887">
      <w:pPr>
        <w:spacing w:line="247" w:lineRule="auto"/>
        <w:rPr>
          <w:rFonts w:eastAsia="Times New Roman"/>
          <w:b/>
          <w:bCs/>
          <w:kern w:val="0"/>
          <w:sz w:val="21"/>
          <w:szCs w:val="21"/>
        </w:rPr>
      </w:pPr>
    </w:p>
    <w:p w14:paraId="773A99A0" w14:textId="6472D6D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Reflect on God's Care for the Details</w:t>
      </w:r>
    </w:p>
    <w:p w14:paraId="1E2499A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God's attention to detail is evident in His care for each creature. "Do you give the horse his strength?" (Job 39:19). Reflect on how God cares for the details of your life. Trust that He is involved in every aspect, from the grand to the minute.</w:t>
      </w:r>
    </w:p>
    <w:p w14:paraId="7D28096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God's care for animals in Job 39 inspire trust in His care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His attention to detail in creation,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detailed care in nature to apply in your daily responsibilities? </w:t>
      </w:r>
    </w:p>
    <w:p w14:paraId="03FE0E9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in Awe of God's Majesty</w:t>
      </w:r>
    </w:p>
    <w:p w14:paraId="44834E1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Ultimately, Job 39 calls us to stand in awe of God's majesty. The chapter is a reminder of His power and glory. "Does the eagle soar at your command?" (Job 39:27). Let this awe inspire worship and a deeper relationship with the One who created it all. Stand in awe, and let it transform your perspective on life.</w:t>
      </w:r>
    </w:p>
    <w:p w14:paraId="7C588766"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nature help you stand in awe of God's majesty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power in creation can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sense of wonder and appreciation for God's works?</w:t>
      </w:r>
      <w:r w:rsidRPr="001B37DC">
        <w:br w:type="page"/>
      </w:r>
    </w:p>
    <w:p w14:paraId="6B4F3E3A"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40 Teaching Points and Bible Study Questions</w:t>
      </w:r>
    </w:p>
    <w:p w14:paraId="5A131FBE" w14:textId="09026A0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Recognize God's Sovereignty</w:t>
      </w:r>
    </w:p>
    <w:p w14:paraId="2AB5B2C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40, God challenges Job to consider His unmatched power and wisdom. "Will the faultfinder contend with the Almighty?" (Job 40:2). This reminds us that God’s sovereignty is absolute, and His plans are beyond our understanding. Embrace the peace that comes from trusting in His divine authority, knowing that He orchestrates all things for His glory and our good.</w:t>
      </w:r>
    </w:p>
    <w:p w14:paraId="17989F0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sovereignty in Job 40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uncertain situations? </w:t>
      </w:r>
    </w:p>
    <w:p w14:paraId="551A0A3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Humility</w:t>
      </w:r>
    </w:p>
    <w:p w14:paraId="6305BF2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response to God’s questions is one of humility: "Behold, I am insignificant. How can I reply to You?" (Job 40:4). This teaches us the importance of humility in our walk with God. Recognizing our limitations and His greatness allows us to live in a posture of reverence and submission, opening our hearts to His guidance and wisdom.</w:t>
      </w:r>
    </w:p>
    <w:p w14:paraId="6E844F8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humility in challenging times strengthen your relationship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facing situations beyond your control?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w:t>
      </w:r>
    </w:p>
    <w:p w14:paraId="77DC73EA"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929B6A"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164D77E0" w14:textId="77777777" w:rsidR="00BD6887" w:rsidRDefault="00BD6887" w:rsidP="00BD6887">
      <w:pPr>
        <w:spacing w:line="247" w:lineRule="auto"/>
        <w:rPr>
          <w:rFonts w:eastAsia="Times New Roman"/>
          <w:b/>
          <w:bCs/>
          <w:kern w:val="0"/>
          <w:sz w:val="21"/>
          <w:szCs w:val="21"/>
        </w:rPr>
      </w:pPr>
    </w:p>
    <w:p w14:paraId="64ECE07D" w14:textId="3B61141D"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Power of Silence</w:t>
      </w:r>
    </w:p>
    <w:p w14:paraId="6E6CF67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Sometimes, the best response is silence. Job says, "I place my hand over my mouth" (Job 40:4). In moments of confusion or distress, instead of rushing to speak or act, take a moment to be still and listen. This quietness can lead to deeper understanding and a more profound connection with God.</w:t>
      </w:r>
    </w:p>
    <w:p w14:paraId="653767DA"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practicing silence help you better understand God's power and presence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silence is a powerful response in moments of confusion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silence when facing overwhelming challenges or questions? </w:t>
      </w:r>
    </w:p>
    <w:p w14:paraId="1997FA87"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Creation as a Testament</w:t>
      </w:r>
    </w:p>
    <w:p w14:paraId="7672C8D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 points to the Behemoth as a demonstration of His creative power (Job 40:15-24). Observing the wonders of creation can strengthen our faith and remind us of God’s intricate design and care. Take time to appreciate the world around you as a reflection of His majesty and creativity.</w:t>
      </w:r>
    </w:p>
    <w:p w14:paraId="2C8F91A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God's creation in Job 40 deepen your appreciation for His power and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creation to challenge Job's understanding of His sovereignty?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creation in Job 40 to apply in your daily life? </w:t>
      </w:r>
    </w:p>
    <w:p w14:paraId="582BA410"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C36675"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67109AB5" w14:textId="77777777" w:rsidR="00BD6887" w:rsidRDefault="00BD6887" w:rsidP="00BD6887">
      <w:pPr>
        <w:spacing w:line="247" w:lineRule="auto"/>
        <w:rPr>
          <w:rFonts w:eastAsia="Times New Roman"/>
          <w:b/>
          <w:bCs/>
          <w:kern w:val="0"/>
          <w:sz w:val="21"/>
          <w:szCs w:val="21"/>
        </w:rPr>
      </w:pPr>
    </w:p>
    <w:p w14:paraId="1AD2D03E" w14:textId="633E460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Trust in God's Justice</w:t>
      </w:r>
    </w:p>
    <w:p w14:paraId="248B8C9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God’s dialogue with Job underscores His just nature. Even when we don’t understand His ways, we can trust that His justice prevails. "Would you discredit My justice?" (Job 40:8). Rest in the assurance that God’s justice is perfect, and He will ultimately set all things right.</w:t>
      </w:r>
    </w:p>
    <w:p w14:paraId="7B64F25A" w14:textId="77777777" w:rsidR="00BD6887" w:rsidRDefault="00BD6887" w:rsidP="00BD6887">
      <w:pPr>
        <w:spacing w:line="247" w:lineRule="auto"/>
      </w:pPr>
      <w:r w:rsidRPr="00F6333B">
        <w:rPr>
          <w:rFonts w:eastAsia="Times New Roman"/>
          <w:kern w:val="0"/>
          <w:sz w:val="21"/>
          <w:szCs w:val="21"/>
        </w:rPr>
        <w:t>1. How can you trust in God's justice when facing personal challenges or injustices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difficult to accept God's justice when outcomes seem unfair?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in God's justice during uncertain times?</w:t>
      </w:r>
    </w:p>
    <w:p w14:paraId="52032EF3" w14:textId="039B6456"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Human Limitations</w:t>
      </w:r>
    </w:p>
    <w:p w14:paraId="5F2D0DB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encounter with God highlights our human limitations. "Would you condemn Me to justify yourself?" (Job 40:8). Accepting our finite understanding encourages us to rely more on God’s infinite wisdom. This reliance fosters a deeper faith and a more resilient spirit.</w:t>
      </w:r>
    </w:p>
    <w:p w14:paraId="5E7540A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human limitations improve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limitations is essential for personal growth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40 about accepting things beyond your control in life? </w:t>
      </w:r>
    </w:p>
    <w:p w14:paraId="58136B6F"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580175"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586F13B7" w14:textId="77777777" w:rsidR="00BD6887" w:rsidRDefault="00BD6887" w:rsidP="00BD6887">
      <w:pPr>
        <w:spacing w:line="247" w:lineRule="auto"/>
        <w:rPr>
          <w:rFonts w:eastAsia="Times New Roman"/>
          <w:b/>
          <w:bCs/>
          <w:kern w:val="0"/>
          <w:sz w:val="23"/>
          <w:szCs w:val="23"/>
        </w:rPr>
      </w:pPr>
    </w:p>
    <w:p w14:paraId="533F73C8" w14:textId="533CA41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4449A35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 xml:space="preserve">Job’s humility leads him to repentance, a crucial step in restoring his relationship with God. Recognizing our faults and turning back to God is essential for spiritual growth. Let Job’s example </w:t>
      </w:r>
      <w:proofErr w:type="gramStart"/>
      <w:r w:rsidRPr="00F6333B">
        <w:rPr>
          <w:rFonts w:eastAsia="Times New Roman"/>
          <w:kern w:val="0"/>
          <w:sz w:val="21"/>
          <w:szCs w:val="21"/>
        </w:rPr>
        <w:t>inspire</w:t>
      </w:r>
      <w:proofErr w:type="gramEnd"/>
      <w:r w:rsidRPr="00F6333B">
        <w:rPr>
          <w:rFonts w:eastAsia="Times New Roman"/>
          <w:kern w:val="0"/>
          <w:sz w:val="21"/>
          <w:szCs w:val="21"/>
        </w:rPr>
        <w:t xml:space="preserve"> you to seek forgiveness and renewal in your own life.</w:t>
      </w:r>
    </w:p>
    <w:p w14:paraId="580AFDDE"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 40 inspire you to recognize and admit your own limitations before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is crucial for genuine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heart of repentance in daily situations? </w:t>
      </w:r>
    </w:p>
    <w:p w14:paraId="38BA0444"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Strength in Our Weakness</w:t>
      </w:r>
    </w:p>
    <w:p w14:paraId="53427DA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description of the Behemoth serves as a metaphor for God’s strength. "His bones are tubes of bronze, his limbs like rods of iron" (Job 40:18). In our weakness, God’s strength is made perfect. Lean on His power to overcome challenges and to find strength in times of need.</w:t>
      </w:r>
    </w:p>
    <w:p w14:paraId="38DAEDB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God's strength in our weakness change your approach to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power can lead to personal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strength when feeling overwhelmed? </w:t>
      </w:r>
    </w:p>
    <w:p w14:paraId="10DFAE84"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86978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6B3E76E" w14:textId="77777777" w:rsidR="00BD6887" w:rsidRDefault="00BD6887" w:rsidP="00BD6887">
      <w:pPr>
        <w:spacing w:line="247" w:lineRule="auto"/>
        <w:rPr>
          <w:rFonts w:eastAsia="Times New Roman"/>
          <w:b/>
          <w:bCs/>
          <w:kern w:val="0"/>
          <w:sz w:val="21"/>
          <w:szCs w:val="21"/>
        </w:rPr>
      </w:pPr>
    </w:p>
    <w:p w14:paraId="41DE9053" w14:textId="2F6FFFC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Value of Perspective</w:t>
      </w:r>
    </w:p>
    <w:p w14:paraId="125389E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God’s questions to Job shift his perspective from his suffering to God’s grandeur. This change in viewpoint can transform our understanding of our circumstances. When faced with trials, seek to see them through the lens of God’s eternal purpose and love.</w:t>
      </w:r>
    </w:p>
    <w:p w14:paraId="29DD72C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gaining a broader perspective help you navigate personal challenges more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perspective can change your response to life's difficulties?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40 about valuing different viewpoints in conflict resolution? </w:t>
      </w:r>
    </w:p>
    <w:p w14:paraId="2F880CD0"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Faith</w:t>
      </w:r>
    </w:p>
    <w:p w14:paraId="116051F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Ultimately, Job 40 is a call to faith. Trusting in God’s character and promises, even when life is perplexing, is the essence of faith. Let this chapter encourage you to deepen your trust in God, knowing that He is faithful and His plans are for your ultimate good.</w:t>
      </w:r>
    </w:p>
    <w:p w14:paraId="373558BB"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 40 inspire you to trust in God's wisdom during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faith from God's response to Job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power in Job 40 strengthen your personal faith journey?</w:t>
      </w:r>
      <w:r w:rsidRPr="001B37DC">
        <w:br w:type="page"/>
      </w:r>
    </w:p>
    <w:p w14:paraId="1499DC45"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41 Teaching Points and Bible Study Questions</w:t>
      </w:r>
    </w:p>
    <w:p w14:paraId="6DA410D7" w14:textId="6EC2500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Majesty of God's Creation</w:t>
      </w:r>
    </w:p>
    <w:p w14:paraId="4A26F6C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In Job 41, we are introduced to the mighty Leviathan, a creature that showcases the grandeur of God's creation. This chapter reminds us that the world is filled with wonders beyond our understanding, crafted by the Creator's hand. As it is written, "Who can strip off his outer coat? Who can approach him with a bridle?" (Job 41:13). This verse highlights the power and majesty of God's works, encouraging us to marvel at His creation and recognize His sovereignty.</w:t>
      </w:r>
    </w:p>
    <w:p w14:paraId="53D5EEB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the majesty of God's creation in Job 41 inspire awe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the example of Leviathan to demonstrate His power and creativity?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creation in Job 41 to strengthen your trust in His sovereignty? </w:t>
      </w:r>
    </w:p>
    <w:p w14:paraId="51337B5B"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Limitations of Human Power</w:t>
      </w:r>
    </w:p>
    <w:p w14:paraId="3F10379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41 emphasizes the limitations of human strength in the face of God's creation. The Leviathan is described as a creature that cannot be tamed or subdued by man. "No one is so fierce as to rouse him. Who then is able to stand against Me?" (Job 41:10). This serves as a humbling reminder that, despite our advancements and achievements, we are ultimately dependent on God's power and grace.</w:t>
      </w:r>
    </w:p>
    <w:p w14:paraId="6C31540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our limitations in controlling nature influence our daily decision-making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human limitations can strengthen our reliance on faith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41 about balancing ambition with acceptance of human limitations? </w:t>
      </w:r>
    </w:p>
    <w:p w14:paraId="01FF7E75"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878345"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0C47211A" w14:textId="77777777" w:rsidR="00BD6887" w:rsidRDefault="00BD6887" w:rsidP="00BD6887">
      <w:pPr>
        <w:spacing w:line="247" w:lineRule="auto"/>
        <w:rPr>
          <w:rFonts w:eastAsia="Times New Roman"/>
          <w:b/>
          <w:bCs/>
          <w:kern w:val="0"/>
          <w:sz w:val="21"/>
          <w:szCs w:val="21"/>
        </w:rPr>
      </w:pPr>
    </w:p>
    <w:p w14:paraId="3B725967" w14:textId="20C3A2BE"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Fear of the Lord</w:t>
      </w:r>
    </w:p>
    <w:p w14:paraId="2CDCA6C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awe-inspiring description of Leviathan in Job 41 is a call to cultivate a healthy fear of the Lord. "Who has given to Me that I should repay him? Everything under heaven is Mine" (Job 41:11). Recognizing God's unmatched authority and ownership of all creation should lead us to a reverent fear, acknowledging His rightful place as the ruler of the universe.</w:t>
      </w:r>
    </w:p>
    <w:p w14:paraId="27F7CCE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power in Job 41 deepen your understanding of the fear of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in creation influences your daily reverence for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healthy fear of the Lord in your life? </w:t>
      </w:r>
    </w:p>
    <w:p w14:paraId="687CB03A"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Incomparable Wisdom of God</w:t>
      </w:r>
    </w:p>
    <w:p w14:paraId="12819A02"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41 illustrates the depth of God's wisdom in creating such a formidable creature as Leviathan. "His back has rows of shields tightly sealed together" (Job 41:15). This intricate design speaks to the wisdom and intentionality behind every aspect of creation. It encourages us to trust in God's wisdom, even when we cannot comprehend His ways.</w:t>
      </w:r>
    </w:p>
    <w:p w14:paraId="10FDF8A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wisdom in creation influence your daily decision-making and problem-solving?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wisdom can bring peace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wisdom in Job 41 to apply in your relationships? </w:t>
      </w:r>
    </w:p>
    <w:p w14:paraId="2E89FE90"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F8C530"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256E165" w14:textId="77777777" w:rsidR="00BD6887" w:rsidRDefault="00BD6887" w:rsidP="00BD6887">
      <w:pPr>
        <w:spacing w:line="247" w:lineRule="auto"/>
        <w:rPr>
          <w:rFonts w:eastAsia="Times New Roman"/>
          <w:b/>
          <w:bCs/>
          <w:kern w:val="0"/>
          <w:sz w:val="21"/>
          <w:szCs w:val="21"/>
        </w:rPr>
      </w:pPr>
    </w:p>
    <w:p w14:paraId="7A38BB70" w14:textId="34B1C17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Call to Humility</w:t>
      </w:r>
    </w:p>
    <w:p w14:paraId="6D7BAE4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chapter serves as a reminder of our need for humility before God. Leviathan's might and the futility of human efforts to control it highlight our limitations. "Nothing on earth is his equal—a creature without fear" (Job 41:33). This should lead us to a posture of humility, recognizing our dependence on God's strength and guidance.</w:t>
      </w:r>
    </w:p>
    <w:p w14:paraId="20951F92" w14:textId="77777777" w:rsidR="00BD6887" w:rsidRDefault="00BD6887" w:rsidP="00BD6887">
      <w:pPr>
        <w:spacing w:line="247" w:lineRule="auto"/>
      </w:pPr>
      <w:r w:rsidRPr="00F6333B">
        <w:rPr>
          <w:rFonts w:eastAsia="Times New Roman"/>
          <w:kern w:val="0"/>
          <w:sz w:val="21"/>
          <w:szCs w:val="21"/>
        </w:rPr>
        <w:t>1. How can recognizing God's power in Job 41 inspire humility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limitations fosters humility and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Job 41 about responding humbly to challenges beyond your control?</w:t>
      </w:r>
    </w:p>
    <w:p w14:paraId="26A530D5" w14:textId="4A830CF6"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Protection</w:t>
      </w:r>
    </w:p>
    <w:p w14:paraId="2A4F22D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Despite the fearsome nature of Leviathan, Job 41 reassures us of God's protective power. "He makes the depths boil like a cauldron; he makes the sea like a jar of ointment" (Job 41:31). This imagery reminds us that God, who controls even the most powerful creatures, is our protector and refuge. We can find peace in His sovereign care.</w:t>
      </w:r>
    </w:p>
    <w:p w14:paraId="38F936B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power in Job 41 strengthen your trust in His protection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creation can reassure you of His protection?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protection when facing overwhelming challenges? </w:t>
      </w:r>
    </w:p>
    <w:p w14:paraId="6AFC0272"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8E1FEC"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32C3BCB" w14:textId="77777777" w:rsidR="00BD6887" w:rsidRDefault="00BD6887" w:rsidP="00BD6887">
      <w:pPr>
        <w:spacing w:line="247" w:lineRule="auto"/>
        <w:rPr>
          <w:rFonts w:eastAsia="Times New Roman"/>
          <w:b/>
          <w:bCs/>
          <w:kern w:val="0"/>
          <w:sz w:val="21"/>
          <w:szCs w:val="21"/>
        </w:rPr>
      </w:pPr>
    </w:p>
    <w:p w14:paraId="4BB456A1" w14:textId="2E6BA88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Beauty of God's Creation</w:t>
      </w:r>
    </w:p>
    <w:p w14:paraId="606C4404"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 vivid description of Leviathan in Job 41 highlights the beauty and diversity of God's creation. "His sneezes flash forth light, and his eyes are like the rays of dawn" (Job 41:18). This imagery invites us to appreciate the beauty around us, recognizing it as a reflection of God's creativity and artistry.</w:t>
      </w:r>
    </w:p>
    <w:p w14:paraId="347A2C0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observing the Leviathan in Job 41 inspire awe for the beauty of God's creation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the Leviathan to illustrate the majesty and complexity of His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Leviathan about appreciating the power and beauty in nature around you? </w:t>
      </w:r>
    </w:p>
    <w:p w14:paraId="4DF751C5"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2408D4E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41 ultimately points us to worship the Creator. The awe-inspiring depiction of Leviathan serves as a reminder of God's greatness and our call to worship Him. "Out of his mouth go flaming torches; sparks of fire shoot forth" (Job 41:19). Let this inspire us to lift our hearts in praise to the One who is worthy of all honor and glory.</w:t>
      </w:r>
    </w:p>
    <w:p w14:paraId="01DB54D8"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power in creation inspire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majesty through the imagery in Job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sovereignty in nature enhance your worship experience? </w:t>
      </w:r>
    </w:p>
    <w:p w14:paraId="06EE84EC"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358385"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2878846" w14:textId="77777777" w:rsidR="00BD6887" w:rsidRDefault="00BD6887" w:rsidP="00BD6887">
      <w:pPr>
        <w:spacing w:line="247" w:lineRule="auto"/>
        <w:rPr>
          <w:rFonts w:eastAsia="Times New Roman"/>
          <w:b/>
          <w:bCs/>
          <w:kern w:val="0"/>
          <w:sz w:val="21"/>
          <w:szCs w:val="21"/>
        </w:rPr>
      </w:pPr>
    </w:p>
    <w:p w14:paraId="5652902D" w14:textId="1D034C01"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Reminder of God's Sovereignty</w:t>
      </w:r>
    </w:p>
    <w:p w14:paraId="3871E08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Job 41, we are reminded of God's sovereignty over all creation. "He looks down on all the haughty; he is king over all the proud" (Job 41:34). This assurance of God's control over the universe encourages us to trust in His plans and purposes, knowing that He is in control of every detail.</w:t>
      </w:r>
    </w:p>
    <w:p w14:paraId="03C02F4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recognizing God's sovereignty in Job 41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power helps in trusting His plans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 41 about surrendering control in difficult situations? </w:t>
      </w:r>
    </w:p>
    <w:p w14:paraId="7EE39202"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Trust</w:t>
      </w:r>
    </w:p>
    <w:p w14:paraId="7B654C4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Finally, Job 41 invites us to place our trust in God. The chapter's portrayal of Leviathan's might and God's unmatched power encourages us to rely on Him in all circumstances. "Who can open the doors of his face, ringed with fearsome teeth?" (Job 41:14). Let this be a reminder that, no matter the challenges we face, we can trust in the One who holds all things together.</w:t>
      </w:r>
    </w:p>
    <w:p w14:paraId="782C8C92" w14:textId="77777777" w:rsidR="00BD6887"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trusting God's power, as seen in Job 41,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strength is challenging when facing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Job 41 about relying on God during uncertain times?</w:t>
      </w:r>
      <w:r w:rsidRPr="001B37DC">
        <w:br w:type="page"/>
      </w:r>
    </w:p>
    <w:p w14:paraId="6019A736" w14:textId="77777777" w:rsidR="00BD6887" w:rsidRPr="00BD6887" w:rsidRDefault="00BD6887" w:rsidP="00BD6887">
      <w:pPr>
        <w:spacing w:line="247" w:lineRule="auto"/>
        <w:jc w:val="center"/>
        <w:outlineLvl w:val="0"/>
        <w:rPr>
          <w:rFonts w:eastAsia="Times New Roman"/>
          <w:b/>
          <w:bCs/>
          <w:kern w:val="36"/>
          <w:sz w:val="32"/>
          <w:szCs w:val="32"/>
        </w:rPr>
      </w:pPr>
      <w:r w:rsidRPr="00BD6887">
        <w:rPr>
          <w:rFonts w:eastAsia="Times New Roman"/>
          <w:b/>
          <w:bCs/>
          <w:kern w:val="36"/>
          <w:sz w:val="32"/>
          <w:szCs w:val="32"/>
        </w:rPr>
        <w:t>Job 42 Teaching Points and Bible Study Questions</w:t>
      </w:r>
    </w:p>
    <w:p w14:paraId="5330AB4B" w14:textId="4483AAF7"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Acknowledgment of God's Sovereignty</w:t>
      </w:r>
    </w:p>
    <w:p w14:paraId="0D282C9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begins by acknowledging God's ultimate authority: "I know that You can do all things and that no plan of Yours can be thwarted" (Job 42:2). This reminds us that God's plans are perfect and beyond our understanding. Trusting in His sovereignty brings peace, even in the midst of trials.</w:t>
      </w:r>
    </w:p>
    <w:p w14:paraId="5942AC1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acknowledging God's sovereignty change your response to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bring peace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plan in your daily life? </w:t>
      </w:r>
    </w:p>
    <w:p w14:paraId="6DD0BA08"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Humility</w:t>
      </w:r>
    </w:p>
    <w:p w14:paraId="7B7DB04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 humbles himself before God, admitting, "Surely I spoke of things I did not understand, things too wonderful for me to know" (Job 42:3). Recognizing our limitations and submitting to God's wisdom is a powerful act of faith that aligns us with His will.</w:t>
      </w:r>
    </w:p>
    <w:p w14:paraId="1FE078E0"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embracing humility in difficult times transform your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reconciliation and healing in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humility to apply in your own challenges and setbacks? </w:t>
      </w:r>
    </w:p>
    <w:p w14:paraId="366C92AE"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B43C09"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77FA5C1F" w14:textId="77777777" w:rsidR="00BD6887" w:rsidRDefault="00BD6887" w:rsidP="00BD6887">
      <w:pPr>
        <w:spacing w:line="247" w:lineRule="auto"/>
        <w:rPr>
          <w:rFonts w:eastAsia="Times New Roman"/>
          <w:b/>
          <w:bCs/>
          <w:kern w:val="0"/>
          <w:sz w:val="21"/>
          <w:szCs w:val="21"/>
        </w:rPr>
      </w:pPr>
    </w:p>
    <w:p w14:paraId="0189DE34" w14:textId="6D6FE03C"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211E268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response to God is one of repentance: "Therefore I retract my words, and I repent in dust and ashes" (Job 42:6). True repentance is a turning point that restores our relationship with God and opens the door to His blessings.</w:t>
      </w:r>
    </w:p>
    <w:p w14:paraId="1CB95813"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repentance inspire you to seek forgiveness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mistakes is crucial for personal growth and spiritual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demonstrate genuine repentance in your daily interactions? </w:t>
      </w:r>
    </w:p>
    <w:p w14:paraId="0D748B03"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Intercession for Others</w:t>
      </w:r>
    </w:p>
    <w:p w14:paraId="4B05B377"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God instructs Job to pray for his friends, saying, "My servant Job will pray for you, and I will accept his prayer" (Job 42:8). This highlights the power of intercessory prayer and the importance of forgiving others, even when they have wronged us.</w:t>
      </w:r>
    </w:p>
    <w:p w14:paraId="34C2B55C"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intercession for his friends inspire your approach to praying for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valued Job's prayer for his friends despite their earlier accusations?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Job's example about forgiving and interceding for those who wrong you? </w:t>
      </w:r>
    </w:p>
    <w:p w14:paraId="3DF3C36D"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B70EC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380CCF91" w14:textId="77777777" w:rsidR="00BD6887" w:rsidRDefault="00BD6887" w:rsidP="00BD6887">
      <w:pPr>
        <w:spacing w:line="247" w:lineRule="auto"/>
        <w:rPr>
          <w:rFonts w:eastAsia="Times New Roman"/>
          <w:b/>
          <w:bCs/>
          <w:kern w:val="0"/>
          <w:sz w:val="21"/>
          <w:szCs w:val="21"/>
        </w:rPr>
      </w:pPr>
    </w:p>
    <w:p w14:paraId="2CB45367" w14:textId="2FBE7149"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Restoration and Blessing</w:t>
      </w:r>
    </w:p>
    <w:p w14:paraId="1CF06D1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After Job prays for his friends, God restores his fortunes, giving him twice as much as he had before (Job 42:10). This teaches us that God is a restorer and that He can bring abundance out of our trials when we remain faithful.</w:t>
      </w:r>
    </w:p>
    <w:p w14:paraId="159EA66F" w14:textId="77777777" w:rsidR="00BD6887" w:rsidRDefault="00BD6887" w:rsidP="00BD6887">
      <w:pPr>
        <w:spacing w:line="247" w:lineRule="auto"/>
      </w:pPr>
      <w:r w:rsidRPr="00F6333B">
        <w:rPr>
          <w:rFonts w:eastAsia="Times New Roman"/>
          <w:kern w:val="0"/>
          <w:sz w:val="21"/>
          <w:szCs w:val="21"/>
        </w:rPr>
        <w:t>1. How can you find hope in restoration after experiencing personal loss or hardship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and repentance are crucial for receiving blessings and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restore relationships and receive blessings in your own life?</w:t>
      </w:r>
    </w:p>
    <w:p w14:paraId="052E0B4A" w14:textId="7080BB4F"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Community</w:t>
      </w:r>
    </w:p>
    <w:p w14:paraId="5273D45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family and friends come together to comfort him and celebrate his restoration (Job 42:11). This underscores the importance of community and support during times of hardship and joy.</w:t>
      </w:r>
    </w:p>
    <w:p w14:paraId="40A72D1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community support help us find restoration after personal trials, as seen in Job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Job's friends' actions were crucial for his healing and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during times of personal hardship? </w:t>
      </w:r>
    </w:p>
    <w:p w14:paraId="466FA009"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5EE184"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46EF0A46" w14:textId="77777777" w:rsidR="00BD6887" w:rsidRDefault="00BD6887" w:rsidP="00BD6887">
      <w:pPr>
        <w:spacing w:line="247" w:lineRule="auto"/>
        <w:rPr>
          <w:rFonts w:eastAsia="Times New Roman"/>
          <w:b/>
          <w:bCs/>
          <w:kern w:val="0"/>
          <w:sz w:val="21"/>
          <w:szCs w:val="21"/>
        </w:rPr>
      </w:pPr>
    </w:p>
    <w:p w14:paraId="68796009" w14:textId="66FE5AD2"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God's Abundant Provision</w:t>
      </w:r>
    </w:p>
    <w:p w14:paraId="13661835"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latter days are blessed more than his beginning, with wealth, family, and long life (Job 42:12-17). This illustrates that God's provision is not only sufficient but abundant, exceeding our expectations.</w:t>
      </w:r>
    </w:p>
    <w:p w14:paraId="4EBB620D"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recognize and appreciate God's abundant provision in your daily life like Job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provision during challenging times, as seen in Job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provision can transform your perspective on personal hardships? </w:t>
      </w:r>
    </w:p>
    <w:p w14:paraId="05AD5A6D"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w:t>
      </w:r>
    </w:p>
    <w:p w14:paraId="6672C8EF"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story ends with a legacy of faith, as he sees his children and grandchildren to the fourth generation (Job 42:16). Our faithfulness can impact generations, leaving a lasting spiritual heritage.</w:t>
      </w:r>
    </w:p>
    <w:p w14:paraId="5C9361A6"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Job's restoration inspire you to maintain faith during personal trials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leave as a legacy of faith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Job's story encourage you to trust in divine timing and outcomes? </w:t>
      </w:r>
    </w:p>
    <w:p w14:paraId="09B812D2" w14:textId="77777777" w:rsidR="00BD6887" w:rsidRDefault="00BD6887" w:rsidP="00BD6887">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44F0E7" w14:textId="77777777" w:rsidR="00BD6887" w:rsidRDefault="00BD6887">
      <w:pPr>
        <w:spacing w:after="0" w:line="240" w:lineRule="auto"/>
        <w:rPr>
          <w:rFonts w:eastAsia="Times New Roman"/>
          <w:b/>
          <w:bCs/>
          <w:kern w:val="0"/>
          <w:sz w:val="21"/>
          <w:szCs w:val="21"/>
        </w:rPr>
      </w:pPr>
      <w:r>
        <w:rPr>
          <w:rFonts w:eastAsia="Times New Roman"/>
          <w:b/>
          <w:bCs/>
          <w:kern w:val="0"/>
          <w:sz w:val="21"/>
          <w:szCs w:val="21"/>
        </w:rPr>
        <w:br w:type="page"/>
      </w:r>
    </w:p>
    <w:p w14:paraId="2A52AC02" w14:textId="77777777" w:rsidR="00BD6887" w:rsidRDefault="00BD6887" w:rsidP="00BD6887">
      <w:pPr>
        <w:spacing w:line="247" w:lineRule="auto"/>
        <w:rPr>
          <w:rFonts w:eastAsia="Times New Roman"/>
          <w:b/>
          <w:bCs/>
          <w:kern w:val="0"/>
          <w:sz w:val="21"/>
          <w:szCs w:val="21"/>
        </w:rPr>
      </w:pPr>
    </w:p>
    <w:p w14:paraId="1D15FB91" w14:textId="6FDA71F5" w:rsidR="00BD6887" w:rsidRPr="00F6333B" w:rsidRDefault="00BD6887" w:rsidP="00BD6887">
      <w:pPr>
        <w:spacing w:line="247" w:lineRule="auto"/>
        <w:rPr>
          <w:rFonts w:eastAsia="Times New Roman"/>
          <w:kern w:val="0"/>
          <w:sz w:val="21"/>
          <w:szCs w:val="21"/>
        </w:rPr>
      </w:pPr>
      <w:r w:rsidRPr="00F6333B">
        <w:rPr>
          <w:rFonts w:eastAsia="Times New Roman"/>
          <w:b/>
          <w:bCs/>
          <w:kern w:val="0"/>
          <w:sz w:val="21"/>
          <w:szCs w:val="21"/>
        </w:rPr>
        <w:t>The Mystery of God's Ways</w:t>
      </w:r>
    </w:p>
    <w:p w14:paraId="6F60B07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Throughout Job's journey, we learn that God's ways are mysterious and not always understandable. Yet, as Job discovered, "My ears had heard of You, but now my eyes have seen You" (Job 42:5). Personal encounters with God deepen our faith and understanding.</w:t>
      </w:r>
    </w:p>
    <w:p w14:paraId="6B5F5179"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1. How can you trust God's plan when His ways seem mysterious or unclear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the trials you face?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accepting God's wisdom over your own lead to peace and understanding? </w:t>
      </w:r>
    </w:p>
    <w:p w14:paraId="42C57349" w14:textId="77777777" w:rsidR="00BD6887" w:rsidRPr="00F6333B" w:rsidRDefault="00BD6887" w:rsidP="00BD6887">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Hope in God</w:t>
      </w:r>
    </w:p>
    <w:p w14:paraId="2BE499C1"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Job's story is a testament to the hope we have in God, who is faithful to His promises. As we navigate life's challenges, we can hold onto the assurance that God is with us, working all things for our good and His glory.</w:t>
      </w:r>
    </w:p>
    <w:p w14:paraId="7BEB399B" w14:textId="77777777" w:rsidR="00BD6887" w:rsidRPr="00F6333B" w:rsidRDefault="00BD6887" w:rsidP="00BD6887">
      <w:pPr>
        <w:spacing w:line="247" w:lineRule="auto"/>
        <w:rPr>
          <w:rFonts w:eastAsia="Times New Roman"/>
          <w:kern w:val="0"/>
          <w:sz w:val="21"/>
          <w:szCs w:val="21"/>
        </w:rPr>
      </w:pPr>
      <w:r w:rsidRPr="00F6333B">
        <w:rPr>
          <w:rFonts w:eastAsia="Times New Roman"/>
          <w:kern w:val="0"/>
          <w:sz w:val="21"/>
          <w:szCs w:val="21"/>
        </w:rPr>
        <w:t>These lessons from Job 42 remind us of the enduring truths found in Scripture, encouraging us to live with faith, humility, and hope in the God who never fails.</w:t>
      </w:r>
    </w:p>
    <w:p w14:paraId="153EA1F7" w14:textId="0A0DEDDE" w:rsidR="00F6333B" w:rsidRPr="001B37DC" w:rsidRDefault="00BD6887" w:rsidP="00BD6887">
      <w:pPr>
        <w:spacing w:line="247" w:lineRule="auto"/>
        <w:rPr>
          <w:rFonts w:eastAsia="Times New Roman"/>
          <w:kern w:val="0"/>
          <w:sz w:val="21"/>
          <w:szCs w:val="21"/>
        </w:rPr>
      </w:pPr>
      <w:r w:rsidRPr="00F6333B">
        <w:rPr>
          <w:rFonts w:eastAsia="Times New Roman"/>
          <w:kern w:val="0"/>
          <w:sz w:val="21"/>
          <w:szCs w:val="21"/>
        </w:rPr>
        <w:t>1. How can Job's restoration inspire your hope in God's faithfulness during personal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from Job's ultimate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Job's story encourage you to maintain hope despite life's challenges?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518A4" w14:textId="77777777" w:rsidR="00376C4E" w:rsidRDefault="00376C4E" w:rsidP="00993188">
      <w:pPr>
        <w:spacing w:after="0" w:line="240" w:lineRule="auto"/>
      </w:pPr>
      <w:r>
        <w:separator/>
      </w:r>
    </w:p>
  </w:endnote>
  <w:endnote w:type="continuationSeparator" w:id="0">
    <w:p w14:paraId="13CABE9D" w14:textId="77777777" w:rsidR="00376C4E" w:rsidRDefault="00376C4E"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9D39"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A283B0B"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46DFCB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96AC" w14:textId="77777777" w:rsidR="007F1F09" w:rsidRPr="007F1F09" w:rsidRDefault="007F1F09" w:rsidP="00506EB5">
    <w:pPr>
      <w:pStyle w:val="Footer"/>
      <w:framePr w:wrap="none" w:vAnchor="text" w:hAnchor="margin" w:xAlign="center" w:y="1"/>
      <w:rPr>
        <w:rStyle w:val="PageNumber"/>
        <w:sz w:val="11"/>
        <w:szCs w:val="11"/>
      </w:rPr>
    </w:pPr>
  </w:p>
  <w:p w14:paraId="33720B4B"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92808AC"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E14DDF9" wp14:editId="01948A74">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A903452" wp14:editId="4933FFC3">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192D0"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C5BC"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63A999C"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F40D3" w14:textId="77777777" w:rsidR="00376C4E" w:rsidRDefault="00376C4E" w:rsidP="00993188">
      <w:pPr>
        <w:spacing w:after="0" w:line="240" w:lineRule="auto"/>
      </w:pPr>
      <w:r>
        <w:separator/>
      </w:r>
    </w:p>
  </w:footnote>
  <w:footnote w:type="continuationSeparator" w:id="0">
    <w:p w14:paraId="1BECA86B" w14:textId="77777777" w:rsidR="00376C4E" w:rsidRDefault="00376C4E"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887"/>
    <w:rsid w:val="00000CDF"/>
    <w:rsid w:val="00037514"/>
    <w:rsid w:val="000421EA"/>
    <w:rsid w:val="00051B34"/>
    <w:rsid w:val="000B6F4F"/>
    <w:rsid w:val="00153A4F"/>
    <w:rsid w:val="0016208C"/>
    <w:rsid w:val="00177C6D"/>
    <w:rsid w:val="00194992"/>
    <w:rsid w:val="001B37DC"/>
    <w:rsid w:val="001B511C"/>
    <w:rsid w:val="001C43A9"/>
    <w:rsid w:val="001E4954"/>
    <w:rsid w:val="00223D2A"/>
    <w:rsid w:val="002358CF"/>
    <w:rsid w:val="003211B8"/>
    <w:rsid w:val="00351FC4"/>
    <w:rsid w:val="00376C4E"/>
    <w:rsid w:val="00391B5E"/>
    <w:rsid w:val="00397296"/>
    <w:rsid w:val="003B6791"/>
    <w:rsid w:val="004F7C83"/>
    <w:rsid w:val="005218D9"/>
    <w:rsid w:val="00590404"/>
    <w:rsid w:val="005C237B"/>
    <w:rsid w:val="005C57A1"/>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F1073"/>
    <w:rsid w:val="00B14F85"/>
    <w:rsid w:val="00B15325"/>
    <w:rsid w:val="00B22981"/>
    <w:rsid w:val="00B26268"/>
    <w:rsid w:val="00B4631E"/>
    <w:rsid w:val="00BB25B5"/>
    <w:rsid w:val="00BC4D71"/>
    <w:rsid w:val="00BD6887"/>
    <w:rsid w:val="00C53FDE"/>
    <w:rsid w:val="00CC4C36"/>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 w:val="00F92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5C4FA"/>
  <w15:chartTrackingRefBased/>
  <w15:docId w15:val="{4E781B91-451B-4C83-8525-BDBFCF03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14</TotalTime>
  <Pages>211</Pages>
  <Words>39935</Words>
  <Characters>227636</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2025-12-30T09:10:00Z</dcterms:created>
  <dcterms:modified xsi:type="dcterms:W3CDTF">2026-01-12T03:43:00Z</dcterms:modified>
</cp:coreProperties>
</file>